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34E297C" w14:textId="2122AC43" w:rsidR="0054560D" w:rsidRDefault="007E1854" w:rsidP="00806FF3">
      <w:pPr>
        <w:rPr>
          <w:sz w:val="24"/>
          <w:szCs w:val="24"/>
        </w:rPr>
      </w:pPr>
      <w:r w:rsidRPr="007E1854">
        <w:rPr>
          <w:sz w:val="24"/>
          <w:szCs w:val="24"/>
        </w:rPr>
        <w:t xml:space="preserve">This form is to be used for reporting incidents, in accordance with </w:t>
      </w:r>
      <w:r w:rsidRPr="00DC776C">
        <w:rPr>
          <w:color w:val="FF0000"/>
          <w:sz w:val="24"/>
          <w:szCs w:val="24"/>
        </w:rPr>
        <w:t>[</w:t>
      </w:r>
      <w:r w:rsidR="00561641" w:rsidRPr="00DC776C">
        <w:rPr>
          <w:color w:val="FF0000"/>
          <w:sz w:val="24"/>
          <w:szCs w:val="24"/>
        </w:rPr>
        <w:t xml:space="preserve">Insert name of your </w:t>
      </w:r>
      <w:r w:rsidRPr="00DC776C">
        <w:rPr>
          <w:color w:val="FF0000"/>
          <w:sz w:val="24"/>
          <w:szCs w:val="24"/>
        </w:rPr>
        <w:t>organisation’s incident management policy &amp; procedure</w:t>
      </w:r>
      <w:r w:rsidRPr="007E1854">
        <w:rPr>
          <w:sz w:val="24"/>
          <w:szCs w:val="24"/>
        </w:rPr>
        <w:t>] which you can read here [</w:t>
      </w:r>
      <w:r w:rsidRPr="00CB72AC">
        <w:rPr>
          <w:color w:val="FF0000"/>
          <w:sz w:val="24"/>
          <w:szCs w:val="24"/>
        </w:rPr>
        <w:t xml:space="preserve">insert hyperlink or location where policy &amp; procedure </w:t>
      </w:r>
      <w:r w:rsidR="00A51ABB" w:rsidRPr="00CB72AC">
        <w:rPr>
          <w:color w:val="FF0000"/>
          <w:sz w:val="24"/>
          <w:szCs w:val="24"/>
        </w:rPr>
        <w:t>can be retrieved</w:t>
      </w:r>
      <w:r w:rsidRPr="007E1854">
        <w:rPr>
          <w:sz w:val="24"/>
          <w:szCs w:val="24"/>
        </w:rPr>
        <w:t>].</w:t>
      </w:r>
    </w:p>
    <w:p w14:paraId="5849C392" w14:textId="23C0A1E2" w:rsidR="00806FF3" w:rsidRPr="007E1854" w:rsidRDefault="007E1854" w:rsidP="00806FF3">
      <w:pPr>
        <w:rPr>
          <w:sz w:val="24"/>
          <w:szCs w:val="24"/>
        </w:rPr>
      </w:pPr>
      <w:r w:rsidRPr="007E1854">
        <w:rPr>
          <w:sz w:val="24"/>
          <w:szCs w:val="24"/>
        </w:rPr>
        <w:t xml:space="preserve">Upon completion </w:t>
      </w:r>
      <w:r w:rsidR="00561641">
        <w:rPr>
          <w:sz w:val="24"/>
          <w:szCs w:val="24"/>
        </w:rPr>
        <w:t xml:space="preserve">of this report, </w:t>
      </w:r>
      <w:r w:rsidRPr="007E1854">
        <w:rPr>
          <w:sz w:val="24"/>
          <w:szCs w:val="24"/>
        </w:rPr>
        <w:t>please [</w:t>
      </w:r>
      <w:r w:rsidRPr="00CB72AC">
        <w:rPr>
          <w:color w:val="FF0000"/>
          <w:sz w:val="24"/>
          <w:szCs w:val="24"/>
        </w:rPr>
        <w:t>email</w:t>
      </w:r>
      <w:r w:rsidR="00E02963" w:rsidRPr="00CB72AC">
        <w:rPr>
          <w:color w:val="FF0000"/>
          <w:sz w:val="24"/>
          <w:szCs w:val="24"/>
        </w:rPr>
        <w:t>/ forward</w:t>
      </w:r>
      <w:r w:rsidRPr="007E1854">
        <w:rPr>
          <w:sz w:val="24"/>
          <w:szCs w:val="24"/>
        </w:rPr>
        <w:t>] to [</w:t>
      </w:r>
      <w:r w:rsidRPr="00CB72AC">
        <w:rPr>
          <w:color w:val="FF0000"/>
          <w:sz w:val="24"/>
          <w:szCs w:val="24"/>
        </w:rPr>
        <w:t>nominated person</w:t>
      </w:r>
      <w:r w:rsidRPr="007E1854">
        <w:rPr>
          <w:sz w:val="24"/>
          <w:szCs w:val="24"/>
        </w:rPr>
        <w:t>] via [</w:t>
      </w:r>
      <w:r w:rsidRPr="00CB72AC">
        <w:rPr>
          <w:color w:val="FF0000"/>
          <w:sz w:val="24"/>
          <w:szCs w:val="24"/>
        </w:rPr>
        <w:t>email</w:t>
      </w:r>
      <w:r w:rsidR="00E02963" w:rsidRPr="00CB72AC">
        <w:rPr>
          <w:color w:val="FF0000"/>
          <w:sz w:val="24"/>
          <w:szCs w:val="24"/>
        </w:rPr>
        <w:t xml:space="preserve"> </w:t>
      </w:r>
      <w:r w:rsidRPr="00CB72AC">
        <w:rPr>
          <w:color w:val="FF0000"/>
          <w:sz w:val="24"/>
          <w:szCs w:val="24"/>
        </w:rPr>
        <w:t>/ other</w:t>
      </w:r>
      <w:r w:rsidR="00CB72AC">
        <w:rPr>
          <w:color w:val="FF0000"/>
          <w:sz w:val="24"/>
          <w:szCs w:val="24"/>
        </w:rPr>
        <w:t xml:space="preserve"> method</w:t>
      </w:r>
      <w:r w:rsidRPr="007E1854">
        <w:rPr>
          <w:sz w:val="24"/>
          <w:szCs w:val="24"/>
        </w:rPr>
        <w:t>].</w:t>
      </w:r>
    </w:p>
    <w:p w14:paraId="401393A1" w14:textId="745ADCE0" w:rsidR="001C4A9A" w:rsidRDefault="007E1854" w:rsidP="00806FF3">
      <w:pPr>
        <w:rPr>
          <w:sz w:val="24"/>
          <w:szCs w:val="24"/>
        </w:rPr>
      </w:pPr>
      <w:r w:rsidRPr="007E1854">
        <w:rPr>
          <w:sz w:val="24"/>
          <w:szCs w:val="24"/>
        </w:rPr>
        <w:t xml:space="preserve">If you are reporting on a </w:t>
      </w:r>
      <w:r w:rsidRPr="007E1854">
        <w:rPr>
          <w:b/>
          <w:bCs/>
          <w:sz w:val="24"/>
          <w:szCs w:val="24"/>
        </w:rPr>
        <w:t>reportable incident</w:t>
      </w:r>
      <w:r w:rsidRPr="007E1854">
        <w:rPr>
          <w:sz w:val="24"/>
          <w:szCs w:val="24"/>
        </w:rPr>
        <w:t>,</w:t>
      </w:r>
      <w:r>
        <w:rPr>
          <w:sz w:val="24"/>
          <w:szCs w:val="24"/>
        </w:rPr>
        <w:t xml:space="preserve"> or you are not sure whether this may be a reportable incident,</w:t>
      </w:r>
      <w:r w:rsidRPr="007E1854">
        <w:rPr>
          <w:sz w:val="24"/>
          <w:szCs w:val="24"/>
        </w:rPr>
        <w:t xml:space="preserve"> please immediately contact [</w:t>
      </w:r>
      <w:r w:rsidRPr="00CB72AC">
        <w:rPr>
          <w:color w:val="FF0000"/>
          <w:sz w:val="24"/>
          <w:szCs w:val="24"/>
        </w:rPr>
        <w:t xml:space="preserve">nominated person/s] </w:t>
      </w:r>
      <w:r w:rsidRPr="00CB72AC">
        <w:rPr>
          <w:color w:val="000000" w:themeColor="text1"/>
          <w:sz w:val="24"/>
          <w:szCs w:val="24"/>
        </w:rPr>
        <w:t xml:space="preserve">via </w:t>
      </w:r>
      <w:r w:rsidRPr="00CB72AC">
        <w:rPr>
          <w:color w:val="FF0000"/>
          <w:sz w:val="24"/>
          <w:szCs w:val="24"/>
        </w:rPr>
        <w:t>[phone/email</w:t>
      </w:r>
      <w:r w:rsidRPr="007E1854">
        <w:rPr>
          <w:sz w:val="24"/>
          <w:szCs w:val="24"/>
        </w:rPr>
        <w:t xml:space="preserve">]. </w:t>
      </w:r>
    </w:p>
    <w:p w14:paraId="1CD4C3C1" w14:textId="079E7D08" w:rsidR="001C4A9A" w:rsidRPr="001C4A9A" w:rsidRDefault="001C4A9A" w:rsidP="00806FF3">
      <w:pPr>
        <w:rPr>
          <w:b/>
          <w:bCs/>
          <w:sz w:val="24"/>
          <w:szCs w:val="24"/>
        </w:rPr>
      </w:pPr>
      <w:r w:rsidRPr="001C4A9A">
        <w:rPr>
          <w:b/>
          <w:bCs/>
          <w:sz w:val="24"/>
          <w:szCs w:val="24"/>
        </w:rPr>
        <w:t>Part A</w:t>
      </w:r>
      <w:r>
        <w:rPr>
          <w:b/>
          <w:bCs/>
          <w:sz w:val="24"/>
          <w:szCs w:val="24"/>
        </w:rPr>
        <w:t>- To be completed by staff member who has become aware or witnessed incident.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2263"/>
        <w:gridCol w:w="7087"/>
      </w:tblGrid>
      <w:tr w:rsidR="008E0D55" w:rsidRPr="00846B76" w14:paraId="0708E3A5" w14:textId="77777777" w:rsidTr="003A3139">
        <w:trPr>
          <w:trHeight w:val="552"/>
        </w:trPr>
        <w:tc>
          <w:tcPr>
            <w:tcW w:w="5000" w:type="pct"/>
            <w:gridSpan w:val="2"/>
            <w:shd w:val="clear" w:color="auto" w:fill="145E74"/>
          </w:tcPr>
          <w:p w14:paraId="714BE123" w14:textId="11D81228" w:rsidR="003A3139" w:rsidRPr="003A3139" w:rsidRDefault="008E0D55" w:rsidP="003A3139">
            <w:pPr>
              <w:spacing w:before="120"/>
              <w:jc w:val="center"/>
              <w:rPr>
                <w:b/>
                <w:bCs/>
                <w:color w:val="FFFFFF" w:themeColor="background1"/>
              </w:rPr>
            </w:pPr>
            <w:r w:rsidRPr="0085208D">
              <w:rPr>
                <w:b/>
                <w:bCs/>
                <w:color w:val="FFFFFF" w:themeColor="background1"/>
              </w:rPr>
              <w:t>Report Details</w:t>
            </w:r>
          </w:p>
        </w:tc>
      </w:tr>
      <w:tr w:rsidR="00002792" w:rsidRPr="00846B76" w14:paraId="5E9D3D38" w14:textId="77777777" w:rsidTr="008E0D55">
        <w:tc>
          <w:tcPr>
            <w:tcW w:w="1210" w:type="pct"/>
          </w:tcPr>
          <w:p w14:paraId="47DAD827" w14:textId="40DAD1E4" w:rsidR="00002792" w:rsidRPr="004460DA" w:rsidRDefault="004460DA" w:rsidP="005D6CC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Report Completed by</w:t>
            </w:r>
          </w:p>
        </w:tc>
        <w:tc>
          <w:tcPr>
            <w:tcW w:w="3790" w:type="pct"/>
          </w:tcPr>
          <w:p w14:paraId="489956DC" w14:textId="78DA719B" w:rsidR="00002792" w:rsidRPr="00002792" w:rsidRDefault="00A7117F" w:rsidP="005D6CC7">
            <w:pPr>
              <w:spacing w:before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Name: </w:t>
            </w:r>
            <w:r w:rsidR="00002792" w:rsidRPr="00002792">
              <w:rPr>
                <w:sz w:val="24"/>
                <w:szCs w:val="24"/>
              </w:rPr>
              <w:t>[Full Name]</w:t>
            </w:r>
          </w:p>
          <w:p w14:paraId="2EC3DA3D" w14:textId="60E400E4" w:rsidR="00002792" w:rsidRPr="00002792" w:rsidRDefault="00002792" w:rsidP="005D6CC7">
            <w:pPr>
              <w:spacing w:before="120"/>
              <w:rPr>
                <w:sz w:val="24"/>
                <w:szCs w:val="24"/>
              </w:rPr>
            </w:pPr>
            <w:r w:rsidRPr="00002792">
              <w:rPr>
                <w:sz w:val="24"/>
                <w:szCs w:val="24"/>
              </w:rPr>
              <w:t>Position</w:t>
            </w:r>
            <w:r w:rsidR="00A7117F">
              <w:rPr>
                <w:sz w:val="24"/>
                <w:szCs w:val="24"/>
              </w:rPr>
              <w:t>:</w:t>
            </w:r>
          </w:p>
          <w:p w14:paraId="78DB8DD1" w14:textId="4C9F1332" w:rsidR="00002792" w:rsidRPr="00002792" w:rsidRDefault="00A7117F" w:rsidP="005D6CC7">
            <w:pPr>
              <w:spacing w:before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Contact Details: </w:t>
            </w:r>
            <w:r w:rsidR="00002792" w:rsidRPr="00002792">
              <w:rPr>
                <w:sz w:val="24"/>
                <w:szCs w:val="24"/>
              </w:rPr>
              <w:t>[Email]</w:t>
            </w:r>
          </w:p>
          <w:p w14:paraId="31A33E64" w14:textId="3D0EFE61" w:rsidR="00002792" w:rsidRPr="00846B76" w:rsidRDefault="00002792" w:rsidP="005D6CC7">
            <w:pPr>
              <w:spacing w:before="120"/>
            </w:pPr>
            <w:r w:rsidRPr="00002792">
              <w:rPr>
                <w:sz w:val="24"/>
                <w:szCs w:val="24"/>
              </w:rPr>
              <w:t>[Phone]</w:t>
            </w:r>
          </w:p>
        </w:tc>
      </w:tr>
      <w:tr w:rsidR="00A7117F" w:rsidRPr="00846B76" w14:paraId="4A254E8B" w14:textId="77777777" w:rsidTr="008E0D55">
        <w:tc>
          <w:tcPr>
            <w:tcW w:w="1210" w:type="pct"/>
          </w:tcPr>
          <w:p w14:paraId="6F8666E1" w14:textId="6F3E598A" w:rsidR="00A7117F" w:rsidRPr="004460DA" w:rsidRDefault="00A7117F" w:rsidP="005D6CC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Report Date</w:t>
            </w:r>
          </w:p>
        </w:tc>
        <w:tc>
          <w:tcPr>
            <w:tcW w:w="3790" w:type="pct"/>
          </w:tcPr>
          <w:p w14:paraId="1225AB32" w14:textId="77777777" w:rsidR="00A7117F" w:rsidRPr="008E0D55" w:rsidRDefault="00A7117F" w:rsidP="008E0D55">
            <w:pPr>
              <w:spacing w:before="120"/>
              <w:rPr>
                <w:sz w:val="24"/>
                <w:szCs w:val="24"/>
              </w:rPr>
            </w:pPr>
          </w:p>
        </w:tc>
      </w:tr>
      <w:tr w:rsidR="008E0D55" w:rsidRPr="00846B76" w14:paraId="442AAA25" w14:textId="77777777" w:rsidTr="008E0D55">
        <w:tc>
          <w:tcPr>
            <w:tcW w:w="1210" w:type="pct"/>
          </w:tcPr>
          <w:p w14:paraId="6F5BEA18" w14:textId="46B09131" w:rsidR="008E0D55" w:rsidRPr="004460DA" w:rsidRDefault="008E0D55" w:rsidP="005D6CC7">
            <w:pPr>
              <w:rPr>
                <w:sz w:val="24"/>
                <w:szCs w:val="24"/>
              </w:rPr>
            </w:pPr>
            <w:r w:rsidRPr="004460DA">
              <w:rPr>
                <w:sz w:val="24"/>
                <w:szCs w:val="24"/>
              </w:rPr>
              <w:t>Details of person who incident was first reported to (if different from above)</w:t>
            </w:r>
          </w:p>
        </w:tc>
        <w:tc>
          <w:tcPr>
            <w:tcW w:w="3790" w:type="pct"/>
          </w:tcPr>
          <w:p w14:paraId="1EEE168A" w14:textId="77777777" w:rsidR="00A7117F" w:rsidRPr="00A7117F" w:rsidRDefault="00A7117F" w:rsidP="00A7117F">
            <w:pPr>
              <w:spacing w:before="120"/>
              <w:rPr>
                <w:sz w:val="24"/>
                <w:szCs w:val="24"/>
              </w:rPr>
            </w:pPr>
            <w:r w:rsidRPr="00A7117F">
              <w:rPr>
                <w:sz w:val="24"/>
                <w:szCs w:val="24"/>
              </w:rPr>
              <w:t>Name: [Full Name]</w:t>
            </w:r>
          </w:p>
          <w:p w14:paraId="2EE381B4" w14:textId="79D378E2" w:rsidR="00A7117F" w:rsidRPr="00A7117F" w:rsidRDefault="00A7117F" w:rsidP="00A7117F">
            <w:pPr>
              <w:spacing w:before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Relationship to provider</w:t>
            </w:r>
            <w:r w:rsidRPr="00A7117F">
              <w:rPr>
                <w:sz w:val="24"/>
                <w:szCs w:val="24"/>
              </w:rPr>
              <w:t>:</w:t>
            </w:r>
            <w:r>
              <w:rPr>
                <w:sz w:val="24"/>
                <w:szCs w:val="24"/>
              </w:rPr>
              <w:t xml:space="preserve"> (</w:t>
            </w:r>
            <w:proofErr w:type="spellStart"/>
            <w:r>
              <w:rPr>
                <w:sz w:val="24"/>
                <w:szCs w:val="24"/>
              </w:rPr>
              <w:t>eg.</w:t>
            </w:r>
            <w:proofErr w:type="spellEnd"/>
            <w:r>
              <w:rPr>
                <w:sz w:val="24"/>
                <w:szCs w:val="24"/>
              </w:rPr>
              <w:t xml:space="preserve"> Staff member/ </w:t>
            </w:r>
            <w:proofErr w:type="spellStart"/>
            <w:r>
              <w:rPr>
                <w:sz w:val="24"/>
                <w:szCs w:val="24"/>
              </w:rPr>
              <w:t>carer</w:t>
            </w:r>
            <w:proofErr w:type="spellEnd"/>
            <w:r>
              <w:rPr>
                <w:sz w:val="24"/>
                <w:szCs w:val="24"/>
              </w:rPr>
              <w:t xml:space="preserve">/ </w:t>
            </w:r>
            <w:r w:rsidR="0085208D">
              <w:rPr>
                <w:sz w:val="24"/>
                <w:szCs w:val="24"/>
              </w:rPr>
              <w:t>advocate)</w:t>
            </w:r>
          </w:p>
          <w:p w14:paraId="68F39A80" w14:textId="77777777" w:rsidR="00A7117F" w:rsidRPr="00A7117F" w:rsidRDefault="00A7117F" w:rsidP="00A7117F">
            <w:pPr>
              <w:spacing w:before="120"/>
              <w:rPr>
                <w:sz w:val="24"/>
                <w:szCs w:val="24"/>
              </w:rPr>
            </w:pPr>
            <w:r w:rsidRPr="00A7117F">
              <w:rPr>
                <w:sz w:val="24"/>
                <w:szCs w:val="24"/>
              </w:rPr>
              <w:t>Contact Details: [Email]</w:t>
            </w:r>
          </w:p>
          <w:p w14:paraId="34308352" w14:textId="647AFE9C" w:rsidR="008E0D55" w:rsidRPr="00002792" w:rsidRDefault="00A7117F" w:rsidP="00A7117F">
            <w:pPr>
              <w:spacing w:before="120"/>
              <w:rPr>
                <w:sz w:val="24"/>
                <w:szCs w:val="24"/>
              </w:rPr>
            </w:pPr>
            <w:r w:rsidRPr="00A7117F">
              <w:rPr>
                <w:sz w:val="24"/>
                <w:szCs w:val="24"/>
              </w:rPr>
              <w:t>[Phone]</w:t>
            </w:r>
          </w:p>
        </w:tc>
      </w:tr>
      <w:tr w:rsidR="00502F53" w:rsidRPr="00846B76" w14:paraId="67C9ED98" w14:textId="77777777" w:rsidTr="008E0D55">
        <w:tc>
          <w:tcPr>
            <w:tcW w:w="1210" w:type="pct"/>
          </w:tcPr>
          <w:p w14:paraId="168BDF0B" w14:textId="3ECD227D" w:rsidR="00502F53" w:rsidRPr="004460DA" w:rsidRDefault="00BB2A13" w:rsidP="005D6CC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</w:t>
            </w:r>
            <w:r w:rsidR="00502F53">
              <w:rPr>
                <w:sz w:val="24"/>
                <w:szCs w:val="24"/>
              </w:rPr>
              <w:t>as this incident been reported to supervisor/ manager?</w:t>
            </w:r>
          </w:p>
        </w:tc>
        <w:tc>
          <w:tcPr>
            <w:tcW w:w="3790" w:type="pct"/>
          </w:tcPr>
          <w:p w14:paraId="2A4409AF" w14:textId="77777777" w:rsidR="00502F53" w:rsidRDefault="00502F53" w:rsidP="00A7117F">
            <w:pPr>
              <w:spacing w:before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Yes/ No</w:t>
            </w:r>
          </w:p>
          <w:p w14:paraId="29F829E5" w14:textId="77777777" w:rsidR="00502F53" w:rsidRDefault="00502F53" w:rsidP="00A7117F">
            <w:pPr>
              <w:spacing w:before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If yes,</w:t>
            </w:r>
            <w:r w:rsidR="00BB2A13">
              <w:rPr>
                <w:sz w:val="24"/>
                <w:szCs w:val="24"/>
              </w:rPr>
              <w:t xml:space="preserve"> please complete:</w:t>
            </w:r>
          </w:p>
          <w:p w14:paraId="1EEC1CDE" w14:textId="77777777" w:rsidR="00BB2A13" w:rsidRDefault="00BB2A13" w:rsidP="00A7117F">
            <w:pPr>
              <w:spacing w:before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Supervisor/ Manager: [Full name]</w:t>
            </w:r>
          </w:p>
          <w:p w14:paraId="54ACBABC" w14:textId="59F7E3EA" w:rsidR="00BB2A13" w:rsidRDefault="00BB2A13" w:rsidP="00A7117F">
            <w:pPr>
              <w:spacing w:before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Time &amp; date notified: </w:t>
            </w:r>
          </w:p>
          <w:p w14:paraId="0EF85462" w14:textId="6DFA6673" w:rsidR="00BB2A13" w:rsidRPr="00A7117F" w:rsidRDefault="00BB2A13" w:rsidP="00A7117F">
            <w:pPr>
              <w:spacing w:before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Notified via: [Phone call/ Email/ Other]</w:t>
            </w:r>
          </w:p>
        </w:tc>
      </w:tr>
    </w:tbl>
    <w:p w14:paraId="19691A2C" w14:textId="77777777" w:rsidR="008E0D55" w:rsidRDefault="008E0D55"/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2263"/>
        <w:gridCol w:w="7087"/>
      </w:tblGrid>
      <w:tr w:rsidR="008E0D55" w:rsidRPr="00846B76" w14:paraId="427EE6CD" w14:textId="77777777" w:rsidTr="003A3139">
        <w:trPr>
          <w:trHeight w:val="653"/>
        </w:trPr>
        <w:tc>
          <w:tcPr>
            <w:tcW w:w="5000" w:type="pct"/>
            <w:gridSpan w:val="2"/>
            <w:shd w:val="clear" w:color="auto" w:fill="145E74"/>
            <w:vAlign w:val="center"/>
          </w:tcPr>
          <w:p w14:paraId="6DCF3DB3" w14:textId="27BFBE73" w:rsidR="008E0D55" w:rsidRPr="0085208D" w:rsidRDefault="008E0D55" w:rsidP="008E0D55">
            <w:pPr>
              <w:spacing w:before="120"/>
              <w:jc w:val="center"/>
              <w:rPr>
                <w:b/>
                <w:bCs/>
              </w:rPr>
            </w:pPr>
            <w:r w:rsidRPr="0085208D">
              <w:rPr>
                <w:b/>
                <w:bCs/>
                <w:color w:val="FFFFFF" w:themeColor="background1"/>
              </w:rPr>
              <w:t>Incident Details</w:t>
            </w:r>
          </w:p>
        </w:tc>
      </w:tr>
      <w:tr w:rsidR="00650259" w:rsidRPr="00AC1888" w14:paraId="13C87BA3" w14:textId="77777777" w:rsidTr="00A85F77">
        <w:tc>
          <w:tcPr>
            <w:tcW w:w="1210" w:type="pct"/>
          </w:tcPr>
          <w:p w14:paraId="20E09F84" w14:textId="281645B0" w:rsidR="00A85F77" w:rsidRPr="00AC1888" w:rsidRDefault="007E1854" w:rsidP="005D6CC7">
            <w:pPr>
              <w:rPr>
                <w:sz w:val="24"/>
                <w:szCs w:val="24"/>
              </w:rPr>
            </w:pPr>
            <w:r w:rsidRPr="00AC1888">
              <w:rPr>
                <w:sz w:val="24"/>
                <w:szCs w:val="24"/>
              </w:rPr>
              <w:t>Date of Incident</w:t>
            </w:r>
          </w:p>
        </w:tc>
        <w:tc>
          <w:tcPr>
            <w:tcW w:w="3790" w:type="pct"/>
          </w:tcPr>
          <w:p w14:paraId="64545EDF" w14:textId="77777777" w:rsidR="00650259" w:rsidRPr="00AC1888" w:rsidRDefault="00650259" w:rsidP="005D6CC7">
            <w:pPr>
              <w:spacing w:before="120"/>
              <w:rPr>
                <w:sz w:val="24"/>
                <w:szCs w:val="24"/>
              </w:rPr>
            </w:pPr>
          </w:p>
        </w:tc>
      </w:tr>
      <w:tr w:rsidR="00650259" w:rsidRPr="00AC1888" w14:paraId="7905CF46" w14:textId="77777777" w:rsidTr="00A85F77">
        <w:tc>
          <w:tcPr>
            <w:tcW w:w="1210" w:type="pct"/>
          </w:tcPr>
          <w:p w14:paraId="0D3BE1E7" w14:textId="45371DAF" w:rsidR="00FA6A08" w:rsidRPr="00FA6A08" w:rsidRDefault="00A85F77" w:rsidP="00FA6A08">
            <w:pPr>
              <w:rPr>
                <w:sz w:val="24"/>
                <w:szCs w:val="24"/>
              </w:rPr>
            </w:pPr>
            <w:r w:rsidRPr="00AC1888">
              <w:rPr>
                <w:sz w:val="24"/>
                <w:szCs w:val="24"/>
              </w:rPr>
              <w:t>Time</w:t>
            </w:r>
          </w:p>
        </w:tc>
        <w:tc>
          <w:tcPr>
            <w:tcW w:w="3790" w:type="pct"/>
          </w:tcPr>
          <w:p w14:paraId="4D560B8C" w14:textId="77777777" w:rsidR="00650259" w:rsidRPr="00AC1888" w:rsidRDefault="00650259" w:rsidP="005D6CC7">
            <w:pPr>
              <w:spacing w:before="120"/>
              <w:rPr>
                <w:sz w:val="24"/>
                <w:szCs w:val="24"/>
              </w:rPr>
            </w:pPr>
          </w:p>
        </w:tc>
      </w:tr>
      <w:tr w:rsidR="00650259" w:rsidRPr="00AC1888" w14:paraId="5EA39A14" w14:textId="77777777" w:rsidTr="00A85F77">
        <w:tc>
          <w:tcPr>
            <w:tcW w:w="1210" w:type="pct"/>
          </w:tcPr>
          <w:p w14:paraId="6EEDB354" w14:textId="3F25CB96" w:rsidR="00650259" w:rsidRPr="00AC1888" w:rsidRDefault="00A85F77" w:rsidP="005D6CC7">
            <w:pPr>
              <w:rPr>
                <w:sz w:val="24"/>
                <w:szCs w:val="24"/>
              </w:rPr>
            </w:pPr>
            <w:r w:rsidRPr="00AC1888">
              <w:rPr>
                <w:sz w:val="24"/>
                <w:szCs w:val="24"/>
              </w:rPr>
              <w:t>Location</w:t>
            </w:r>
          </w:p>
        </w:tc>
        <w:tc>
          <w:tcPr>
            <w:tcW w:w="3790" w:type="pct"/>
          </w:tcPr>
          <w:p w14:paraId="300583F2" w14:textId="77777777" w:rsidR="00650259" w:rsidRPr="00AC1888" w:rsidRDefault="00650259" w:rsidP="005D6CC7">
            <w:pPr>
              <w:spacing w:before="120"/>
              <w:rPr>
                <w:sz w:val="24"/>
                <w:szCs w:val="24"/>
              </w:rPr>
            </w:pPr>
          </w:p>
        </w:tc>
      </w:tr>
      <w:tr w:rsidR="00650259" w:rsidRPr="00AC1888" w14:paraId="058A0330" w14:textId="77777777" w:rsidTr="00402C8F">
        <w:trPr>
          <w:trHeight w:val="1120"/>
        </w:trPr>
        <w:tc>
          <w:tcPr>
            <w:tcW w:w="1210" w:type="pct"/>
          </w:tcPr>
          <w:p w14:paraId="0DE84913" w14:textId="2BF266F1" w:rsidR="00650259" w:rsidRPr="00AC1888" w:rsidRDefault="00002792" w:rsidP="005D6CC7">
            <w:pPr>
              <w:rPr>
                <w:sz w:val="24"/>
                <w:szCs w:val="24"/>
              </w:rPr>
            </w:pPr>
            <w:r w:rsidRPr="00AC1888">
              <w:rPr>
                <w:sz w:val="24"/>
                <w:szCs w:val="24"/>
              </w:rPr>
              <w:lastRenderedPageBreak/>
              <w:t>Type</w:t>
            </w:r>
            <w:r w:rsidR="00A85F77" w:rsidRPr="00AC1888">
              <w:rPr>
                <w:sz w:val="24"/>
                <w:szCs w:val="24"/>
              </w:rPr>
              <w:t xml:space="preserve"> of incident</w:t>
            </w:r>
          </w:p>
          <w:p w14:paraId="455ACFD3" w14:textId="378F421E" w:rsidR="00A85F77" w:rsidRPr="00AC1888" w:rsidRDefault="00A85F77" w:rsidP="005D6CC7">
            <w:pPr>
              <w:rPr>
                <w:sz w:val="24"/>
                <w:szCs w:val="24"/>
              </w:rPr>
            </w:pPr>
          </w:p>
        </w:tc>
        <w:tc>
          <w:tcPr>
            <w:tcW w:w="3790" w:type="pct"/>
          </w:tcPr>
          <w:p w14:paraId="49158489" w14:textId="5BFC40AA" w:rsidR="002745C5" w:rsidRDefault="002745C5" w:rsidP="009A7D77">
            <w:pPr>
              <w:spacing w:before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Please tick the </w:t>
            </w:r>
            <w:r w:rsidR="000C1F92">
              <w:rPr>
                <w:sz w:val="24"/>
                <w:szCs w:val="24"/>
              </w:rPr>
              <w:t>most relevant type of incident from list below:</w:t>
            </w:r>
          </w:p>
          <w:p w14:paraId="7109954C" w14:textId="7C65F6A6" w:rsidR="009A7D77" w:rsidRDefault="00A32F7A" w:rsidP="009A7D77">
            <w:pPr>
              <w:spacing w:before="120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6218187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745C5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2745C5">
              <w:rPr>
                <w:sz w:val="24"/>
                <w:szCs w:val="24"/>
              </w:rPr>
              <w:t xml:space="preserve"> </w:t>
            </w:r>
            <w:r w:rsidR="009A7D77">
              <w:rPr>
                <w:sz w:val="24"/>
                <w:szCs w:val="24"/>
              </w:rPr>
              <w:t xml:space="preserve">Incident </w:t>
            </w:r>
            <w:r w:rsidR="00BA19E3">
              <w:rPr>
                <w:sz w:val="24"/>
                <w:szCs w:val="24"/>
              </w:rPr>
              <w:t xml:space="preserve">that resulted in </w:t>
            </w:r>
            <w:r w:rsidR="009A7D77">
              <w:rPr>
                <w:sz w:val="24"/>
                <w:szCs w:val="24"/>
              </w:rPr>
              <w:t>harm or risk of harm to</w:t>
            </w:r>
            <w:r w:rsidR="00666B53">
              <w:rPr>
                <w:sz w:val="24"/>
                <w:szCs w:val="24"/>
              </w:rPr>
              <w:t xml:space="preserve"> a</w:t>
            </w:r>
            <w:r w:rsidR="009A7D77">
              <w:rPr>
                <w:sz w:val="24"/>
                <w:szCs w:val="24"/>
              </w:rPr>
              <w:t xml:space="preserve"> participant</w:t>
            </w:r>
          </w:p>
          <w:p w14:paraId="17B16C9D" w14:textId="7FE1E1A4" w:rsidR="009A7D77" w:rsidRDefault="00A32F7A" w:rsidP="009A7D77">
            <w:pPr>
              <w:spacing w:before="120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-2604518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A7D77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9A7D77">
              <w:rPr>
                <w:sz w:val="24"/>
                <w:szCs w:val="24"/>
              </w:rPr>
              <w:t xml:space="preserve"> Incident caused by </w:t>
            </w:r>
            <w:r w:rsidR="00666B53">
              <w:rPr>
                <w:sz w:val="24"/>
                <w:szCs w:val="24"/>
              </w:rPr>
              <w:t xml:space="preserve">participant resulting in serious harm or risk of serious harm to another person </w:t>
            </w:r>
          </w:p>
          <w:p w14:paraId="37497639" w14:textId="77777777" w:rsidR="00C816CE" w:rsidRDefault="00C816CE" w:rsidP="009A7D77">
            <w:pPr>
              <w:spacing w:before="120"/>
              <w:rPr>
                <w:sz w:val="24"/>
                <w:szCs w:val="24"/>
              </w:rPr>
            </w:pPr>
          </w:p>
          <w:p w14:paraId="179A44F2" w14:textId="7B3774E6" w:rsidR="002745C5" w:rsidRDefault="002745C5" w:rsidP="009A7D77">
            <w:pPr>
              <w:spacing w:before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Reportable Incident:</w:t>
            </w:r>
            <w:r w:rsidR="00CF678A">
              <w:rPr>
                <w:sz w:val="24"/>
                <w:szCs w:val="24"/>
              </w:rPr>
              <w:t xml:space="preserve"> </w:t>
            </w:r>
          </w:p>
          <w:p w14:paraId="0DC31BF0" w14:textId="7BE579CC" w:rsidR="009A7D77" w:rsidRDefault="00A32F7A" w:rsidP="009A7D77">
            <w:pPr>
              <w:spacing w:before="120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-8527969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A7D77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9A7D77">
              <w:rPr>
                <w:sz w:val="24"/>
                <w:szCs w:val="24"/>
              </w:rPr>
              <w:t xml:space="preserve"> </w:t>
            </w:r>
            <w:r w:rsidR="0086484B">
              <w:rPr>
                <w:sz w:val="24"/>
                <w:szCs w:val="24"/>
              </w:rPr>
              <w:t>Death of a participant</w:t>
            </w:r>
          </w:p>
          <w:p w14:paraId="11138C53" w14:textId="29F0DF20" w:rsidR="009A7D77" w:rsidRDefault="00A32F7A" w:rsidP="009A7D77">
            <w:pPr>
              <w:spacing w:before="120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7618866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A7D77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9A7D77">
              <w:rPr>
                <w:sz w:val="24"/>
                <w:szCs w:val="24"/>
              </w:rPr>
              <w:t xml:space="preserve"> </w:t>
            </w:r>
            <w:r w:rsidR="00CC0E28">
              <w:rPr>
                <w:sz w:val="24"/>
                <w:szCs w:val="24"/>
              </w:rPr>
              <w:t>Serious injury to a participant</w:t>
            </w:r>
          </w:p>
          <w:p w14:paraId="35FB003A" w14:textId="540CB7E3" w:rsidR="009A7D77" w:rsidRDefault="00A32F7A" w:rsidP="009A7D77">
            <w:pPr>
              <w:spacing w:before="120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3109904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A7D77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9A7D77">
              <w:rPr>
                <w:sz w:val="24"/>
                <w:szCs w:val="24"/>
              </w:rPr>
              <w:t xml:space="preserve"> </w:t>
            </w:r>
            <w:r w:rsidR="00CC0E28">
              <w:rPr>
                <w:sz w:val="24"/>
                <w:szCs w:val="24"/>
              </w:rPr>
              <w:t>Abuse of neglect of a participant</w:t>
            </w:r>
          </w:p>
          <w:p w14:paraId="2CDC1D90" w14:textId="29A80632" w:rsidR="00CC0E28" w:rsidRDefault="00A32F7A" w:rsidP="00CC0E28">
            <w:pPr>
              <w:spacing w:before="120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-17262124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C0E28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CC0E28">
              <w:rPr>
                <w:sz w:val="24"/>
                <w:szCs w:val="24"/>
              </w:rPr>
              <w:t xml:space="preserve"> </w:t>
            </w:r>
            <w:r w:rsidR="00CC0E28" w:rsidRPr="00CC0E28">
              <w:rPr>
                <w:sz w:val="24"/>
                <w:szCs w:val="24"/>
              </w:rPr>
              <w:t>Unlawful physical contact or assault of a participant</w:t>
            </w:r>
          </w:p>
          <w:p w14:paraId="1366EF96" w14:textId="2F44231F" w:rsidR="00CC0E28" w:rsidRDefault="00A32F7A" w:rsidP="00CC0E28">
            <w:pPr>
              <w:spacing w:before="120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945311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C0E28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CC0E28">
              <w:rPr>
                <w:sz w:val="24"/>
                <w:szCs w:val="24"/>
              </w:rPr>
              <w:t xml:space="preserve"> </w:t>
            </w:r>
            <w:r w:rsidR="00F44E4E">
              <w:rPr>
                <w:sz w:val="24"/>
                <w:szCs w:val="24"/>
              </w:rPr>
              <w:t>Unlawful sexual contact with or sexual assault of</w:t>
            </w:r>
            <w:r w:rsidR="00CC0E28">
              <w:rPr>
                <w:sz w:val="24"/>
                <w:szCs w:val="24"/>
              </w:rPr>
              <w:t xml:space="preserve"> a participant</w:t>
            </w:r>
          </w:p>
          <w:p w14:paraId="6F0211E6" w14:textId="5FD9AFC0" w:rsidR="00CC0E28" w:rsidRDefault="00A32F7A" w:rsidP="00CC0E28">
            <w:pPr>
              <w:spacing w:before="120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-20524468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C0E28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CC0E28">
              <w:rPr>
                <w:sz w:val="24"/>
                <w:szCs w:val="24"/>
              </w:rPr>
              <w:t xml:space="preserve"> </w:t>
            </w:r>
            <w:r w:rsidR="00F44E4E">
              <w:rPr>
                <w:sz w:val="24"/>
                <w:szCs w:val="24"/>
              </w:rPr>
              <w:t>Sexual misconduct committed against or in presence of a participant</w:t>
            </w:r>
          </w:p>
          <w:p w14:paraId="7B836AFC" w14:textId="52A43068" w:rsidR="002745C5" w:rsidRDefault="00A32F7A" w:rsidP="002745C5">
            <w:pPr>
              <w:spacing w:before="120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18649328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745C5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2745C5">
              <w:rPr>
                <w:sz w:val="24"/>
                <w:szCs w:val="24"/>
              </w:rPr>
              <w:t xml:space="preserve"> Use of an </w:t>
            </w:r>
            <w:proofErr w:type="spellStart"/>
            <w:r w:rsidR="002745C5">
              <w:rPr>
                <w:sz w:val="24"/>
                <w:szCs w:val="24"/>
              </w:rPr>
              <w:t>unauthorised</w:t>
            </w:r>
            <w:proofErr w:type="spellEnd"/>
            <w:r w:rsidR="002745C5">
              <w:rPr>
                <w:sz w:val="24"/>
                <w:szCs w:val="24"/>
              </w:rPr>
              <w:t xml:space="preserve"> restrictive practice in relation to a participant</w:t>
            </w:r>
          </w:p>
          <w:p w14:paraId="6323951A" w14:textId="276F8BB9" w:rsidR="00C816CE" w:rsidRDefault="00C816CE" w:rsidP="00CC0E28">
            <w:pPr>
              <w:spacing w:before="120"/>
              <w:rPr>
                <w:sz w:val="24"/>
                <w:szCs w:val="24"/>
              </w:rPr>
            </w:pPr>
          </w:p>
          <w:p w14:paraId="7D4FFA4A" w14:textId="0CFD7C75" w:rsidR="00C816CE" w:rsidRDefault="00CF678A" w:rsidP="00CC0E28">
            <w:pPr>
              <w:spacing w:before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[</w:t>
            </w:r>
            <w:r w:rsidR="00C816CE" w:rsidRPr="00CB72AC">
              <w:rPr>
                <w:color w:val="FF0000"/>
                <w:sz w:val="24"/>
                <w:szCs w:val="24"/>
              </w:rPr>
              <w:t xml:space="preserve">Please </w:t>
            </w:r>
            <w:proofErr w:type="gramStart"/>
            <w:r w:rsidR="00C816CE" w:rsidRPr="00CB72AC">
              <w:rPr>
                <w:color w:val="FF0000"/>
                <w:sz w:val="24"/>
                <w:szCs w:val="24"/>
              </w:rPr>
              <w:t>note:</w:t>
            </w:r>
            <w:proofErr w:type="gramEnd"/>
            <w:r w:rsidR="00C816CE" w:rsidRPr="00CB72AC">
              <w:rPr>
                <w:color w:val="FF0000"/>
                <w:sz w:val="24"/>
                <w:szCs w:val="24"/>
              </w:rPr>
              <w:t xml:space="preserve"> providers may use this form to also capture non</w:t>
            </w:r>
            <w:r w:rsidR="00CB72AC">
              <w:rPr>
                <w:color w:val="FF0000"/>
                <w:sz w:val="24"/>
                <w:szCs w:val="24"/>
              </w:rPr>
              <w:t>-</w:t>
            </w:r>
            <w:r w:rsidR="00C816CE" w:rsidRPr="00CB72AC">
              <w:rPr>
                <w:color w:val="FF0000"/>
                <w:sz w:val="24"/>
                <w:szCs w:val="24"/>
              </w:rPr>
              <w:t xml:space="preserve"> NDIS incident reports, such as work health &amp; safety </w:t>
            </w:r>
            <w:r w:rsidR="00CB72AC">
              <w:rPr>
                <w:color w:val="FF0000"/>
                <w:sz w:val="24"/>
                <w:szCs w:val="24"/>
              </w:rPr>
              <w:t>issues</w:t>
            </w:r>
            <w:r w:rsidR="00C816CE" w:rsidRPr="00CB72AC">
              <w:rPr>
                <w:color w:val="FF0000"/>
                <w:sz w:val="24"/>
                <w:szCs w:val="24"/>
              </w:rPr>
              <w:t>, near-misses</w:t>
            </w:r>
            <w:r w:rsidR="00CB72AC">
              <w:rPr>
                <w:color w:val="FF0000"/>
                <w:sz w:val="24"/>
                <w:szCs w:val="24"/>
              </w:rPr>
              <w:t>, incidents</w:t>
            </w:r>
            <w:r w:rsidR="00C816CE" w:rsidRPr="00CB72AC">
              <w:rPr>
                <w:color w:val="FF0000"/>
                <w:sz w:val="24"/>
                <w:szCs w:val="24"/>
              </w:rPr>
              <w:t xml:space="preserve"> and other </w:t>
            </w:r>
            <w:r w:rsidR="00CB72AC">
              <w:rPr>
                <w:color w:val="FF0000"/>
                <w:sz w:val="24"/>
                <w:szCs w:val="24"/>
              </w:rPr>
              <w:t>matters</w:t>
            </w:r>
            <w:r>
              <w:rPr>
                <w:sz w:val="24"/>
                <w:szCs w:val="24"/>
              </w:rPr>
              <w:t>]</w:t>
            </w:r>
          </w:p>
          <w:p w14:paraId="3D3845FF" w14:textId="75B2B055" w:rsidR="002745C5" w:rsidRDefault="00C816CE" w:rsidP="00CC0E28">
            <w:pPr>
              <w:spacing w:before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Other:</w:t>
            </w:r>
          </w:p>
          <w:p w14:paraId="0192651B" w14:textId="537A9A13" w:rsidR="00C816CE" w:rsidRDefault="00A32F7A" w:rsidP="00C816CE">
            <w:pPr>
              <w:spacing w:before="120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-16232936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816CE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C816CE">
              <w:rPr>
                <w:sz w:val="24"/>
                <w:szCs w:val="24"/>
              </w:rPr>
              <w:t xml:space="preserve"> Work Health &amp; safety incident</w:t>
            </w:r>
          </w:p>
          <w:p w14:paraId="683D657E" w14:textId="1C218CB8" w:rsidR="00C816CE" w:rsidRDefault="00A32F7A" w:rsidP="00C816CE">
            <w:pPr>
              <w:spacing w:before="120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-17193522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816CE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C816CE">
              <w:rPr>
                <w:sz w:val="24"/>
                <w:szCs w:val="24"/>
              </w:rPr>
              <w:t xml:space="preserve"> Infection</w:t>
            </w:r>
          </w:p>
          <w:p w14:paraId="166B84D1" w14:textId="7EC564A3" w:rsidR="00C816CE" w:rsidRDefault="00A32F7A" w:rsidP="00C816CE">
            <w:pPr>
              <w:spacing w:before="120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-18712866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816CE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C816CE">
              <w:rPr>
                <w:sz w:val="24"/>
                <w:szCs w:val="24"/>
              </w:rPr>
              <w:t xml:space="preserve"> Hazardous Exposure</w:t>
            </w:r>
          </w:p>
          <w:p w14:paraId="6D62AE34" w14:textId="238292BA" w:rsidR="00B93FC9" w:rsidRDefault="00A32F7A" w:rsidP="00B93FC9">
            <w:pPr>
              <w:spacing w:before="120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-1328756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93FC9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B93FC9">
              <w:rPr>
                <w:sz w:val="24"/>
                <w:szCs w:val="24"/>
              </w:rPr>
              <w:t xml:space="preserve"> Other: [List]</w:t>
            </w:r>
          </w:p>
          <w:p w14:paraId="47E3B455" w14:textId="6EF3EB9F" w:rsidR="00002792" w:rsidRPr="00AC1888" w:rsidRDefault="00002792" w:rsidP="00C816CE">
            <w:pPr>
              <w:spacing w:before="120"/>
              <w:rPr>
                <w:sz w:val="24"/>
                <w:szCs w:val="24"/>
              </w:rPr>
            </w:pPr>
          </w:p>
        </w:tc>
      </w:tr>
      <w:tr w:rsidR="008E0D55" w:rsidRPr="00AC1888" w14:paraId="6A8F3EAE" w14:textId="77777777" w:rsidTr="008E0D55">
        <w:tc>
          <w:tcPr>
            <w:tcW w:w="1210" w:type="pct"/>
          </w:tcPr>
          <w:p w14:paraId="7FFEB6E1" w14:textId="77777777" w:rsidR="008E0D55" w:rsidRPr="00AC1888" w:rsidRDefault="008E0D55" w:rsidP="00AE5F38">
            <w:pPr>
              <w:rPr>
                <w:sz w:val="24"/>
                <w:szCs w:val="24"/>
              </w:rPr>
            </w:pPr>
            <w:r w:rsidRPr="00AC1888">
              <w:rPr>
                <w:sz w:val="24"/>
                <w:szCs w:val="24"/>
              </w:rPr>
              <w:t>Description of incident</w:t>
            </w:r>
          </w:p>
        </w:tc>
        <w:tc>
          <w:tcPr>
            <w:tcW w:w="3790" w:type="pct"/>
          </w:tcPr>
          <w:p w14:paraId="69BACE12" w14:textId="77777777" w:rsidR="008E0D55" w:rsidRPr="00AC1888" w:rsidRDefault="008E0D55" w:rsidP="00AE5F38">
            <w:pPr>
              <w:spacing w:before="120"/>
              <w:rPr>
                <w:sz w:val="24"/>
                <w:szCs w:val="24"/>
              </w:rPr>
            </w:pPr>
            <w:r w:rsidRPr="00AC1888">
              <w:rPr>
                <w:sz w:val="24"/>
                <w:szCs w:val="24"/>
              </w:rPr>
              <w:t>Please include a detailed description of the incident, including information regarding:</w:t>
            </w:r>
          </w:p>
          <w:p w14:paraId="3E807DF4" w14:textId="77777777" w:rsidR="008E0D55" w:rsidRPr="00AC1888" w:rsidRDefault="008E0D55" w:rsidP="00AE5F38">
            <w:pPr>
              <w:pStyle w:val="ListParagraph"/>
              <w:numPr>
                <w:ilvl w:val="0"/>
                <w:numId w:val="23"/>
              </w:numPr>
              <w:spacing w:before="120"/>
              <w:rPr>
                <w:sz w:val="24"/>
                <w:szCs w:val="24"/>
              </w:rPr>
            </w:pPr>
            <w:r w:rsidRPr="00AC1888">
              <w:rPr>
                <w:sz w:val="24"/>
                <w:szCs w:val="24"/>
              </w:rPr>
              <w:t xml:space="preserve">Who was </w:t>
            </w:r>
            <w:proofErr w:type="gramStart"/>
            <w:r w:rsidRPr="00AC1888">
              <w:rPr>
                <w:sz w:val="24"/>
                <w:szCs w:val="24"/>
              </w:rPr>
              <w:t>involved</w:t>
            </w:r>
            <w:proofErr w:type="gramEnd"/>
          </w:p>
          <w:p w14:paraId="626CC551" w14:textId="77777777" w:rsidR="008E0D55" w:rsidRPr="00AC1888" w:rsidRDefault="008E0D55" w:rsidP="00AE5F38">
            <w:pPr>
              <w:pStyle w:val="ListParagraph"/>
              <w:numPr>
                <w:ilvl w:val="0"/>
                <w:numId w:val="23"/>
              </w:numPr>
              <w:spacing w:before="120"/>
              <w:rPr>
                <w:sz w:val="24"/>
                <w:szCs w:val="24"/>
              </w:rPr>
            </w:pPr>
            <w:r w:rsidRPr="00AC1888">
              <w:rPr>
                <w:sz w:val="24"/>
                <w:szCs w:val="24"/>
              </w:rPr>
              <w:t>What and how it occurred or was alleged to have occurred</w:t>
            </w:r>
          </w:p>
          <w:p w14:paraId="01DA9FCD" w14:textId="77777777" w:rsidR="008E0D55" w:rsidRPr="00AC1888" w:rsidRDefault="008E0D55" w:rsidP="00AE5F38">
            <w:pPr>
              <w:pStyle w:val="ListParagraph"/>
              <w:numPr>
                <w:ilvl w:val="0"/>
                <w:numId w:val="23"/>
              </w:numPr>
              <w:spacing w:before="120"/>
              <w:rPr>
                <w:sz w:val="24"/>
                <w:szCs w:val="24"/>
              </w:rPr>
            </w:pPr>
            <w:r w:rsidRPr="00AC1888">
              <w:rPr>
                <w:sz w:val="24"/>
                <w:szCs w:val="24"/>
              </w:rPr>
              <w:t>Why it occurred (if known)</w:t>
            </w:r>
          </w:p>
          <w:p w14:paraId="3B313A1D" w14:textId="77777777" w:rsidR="008E0D55" w:rsidRPr="00AC1888" w:rsidRDefault="008E0D55" w:rsidP="00AE5F38">
            <w:pPr>
              <w:pStyle w:val="ListParagraph"/>
              <w:spacing w:before="120"/>
              <w:rPr>
                <w:sz w:val="24"/>
                <w:szCs w:val="24"/>
              </w:rPr>
            </w:pPr>
          </w:p>
        </w:tc>
      </w:tr>
      <w:tr w:rsidR="008E0D55" w:rsidRPr="00AC1888" w14:paraId="07FE0B39" w14:textId="77777777" w:rsidTr="008E0D55">
        <w:tc>
          <w:tcPr>
            <w:tcW w:w="1210" w:type="pct"/>
          </w:tcPr>
          <w:p w14:paraId="14648962" w14:textId="77777777" w:rsidR="008E0D55" w:rsidRPr="00AC1888" w:rsidRDefault="008E0D55" w:rsidP="00AE5F38">
            <w:pPr>
              <w:rPr>
                <w:sz w:val="24"/>
                <w:szCs w:val="24"/>
              </w:rPr>
            </w:pPr>
            <w:r w:rsidRPr="00AC1888">
              <w:rPr>
                <w:sz w:val="24"/>
                <w:szCs w:val="24"/>
              </w:rPr>
              <w:lastRenderedPageBreak/>
              <w:t>Is this a reportable incident?</w:t>
            </w:r>
          </w:p>
        </w:tc>
        <w:tc>
          <w:tcPr>
            <w:tcW w:w="3790" w:type="pct"/>
          </w:tcPr>
          <w:p w14:paraId="6FF724DA" w14:textId="77777777" w:rsidR="008E0D55" w:rsidRPr="00AC1888" w:rsidRDefault="008E0D55" w:rsidP="00AE5F38">
            <w:pPr>
              <w:spacing w:before="120"/>
              <w:rPr>
                <w:sz w:val="24"/>
                <w:szCs w:val="24"/>
              </w:rPr>
            </w:pPr>
            <w:r w:rsidRPr="00AC1888">
              <w:rPr>
                <w:sz w:val="24"/>
                <w:szCs w:val="24"/>
              </w:rPr>
              <w:t xml:space="preserve">Yes/ No </w:t>
            </w:r>
          </w:p>
          <w:p w14:paraId="774DBE7F" w14:textId="77777777" w:rsidR="008E0D55" w:rsidRPr="00AC1888" w:rsidRDefault="008E0D55" w:rsidP="00AE5F38">
            <w:pPr>
              <w:spacing w:before="120"/>
              <w:rPr>
                <w:sz w:val="24"/>
                <w:szCs w:val="24"/>
              </w:rPr>
            </w:pPr>
            <w:r w:rsidRPr="00AC1888">
              <w:rPr>
                <w:b/>
                <w:bCs/>
                <w:sz w:val="24"/>
                <w:szCs w:val="24"/>
              </w:rPr>
              <w:t>If yes,</w:t>
            </w:r>
            <w:r w:rsidRPr="00AC1888">
              <w:rPr>
                <w:sz w:val="24"/>
                <w:szCs w:val="24"/>
              </w:rPr>
              <w:t xml:space="preserve"> has [nominate person/s] been notified? Yes/No</w:t>
            </w:r>
          </w:p>
          <w:p w14:paraId="7C91FF5A" w14:textId="728A927F" w:rsidR="008E0D55" w:rsidRPr="00AC1888" w:rsidRDefault="008E0D55" w:rsidP="00AE5F38">
            <w:pPr>
              <w:spacing w:before="120"/>
              <w:rPr>
                <w:sz w:val="24"/>
                <w:szCs w:val="24"/>
              </w:rPr>
            </w:pPr>
            <w:r w:rsidRPr="00AC1888">
              <w:rPr>
                <w:b/>
                <w:bCs/>
                <w:sz w:val="24"/>
                <w:szCs w:val="24"/>
              </w:rPr>
              <w:t>Please note</w:t>
            </w:r>
            <w:r w:rsidRPr="00AC1888">
              <w:rPr>
                <w:sz w:val="24"/>
                <w:szCs w:val="24"/>
              </w:rPr>
              <w:t>: NDIS reportable incidents must be reported to the NDIS Quality &amp; Safeguards Commission within 24 hours</w:t>
            </w:r>
            <w:r w:rsidR="000915EE" w:rsidRPr="00AC1888">
              <w:rPr>
                <w:sz w:val="24"/>
                <w:szCs w:val="24"/>
              </w:rPr>
              <w:t xml:space="preserve">, except in the case of an </w:t>
            </w:r>
            <w:proofErr w:type="spellStart"/>
            <w:r w:rsidR="000915EE" w:rsidRPr="00AC1888">
              <w:rPr>
                <w:sz w:val="24"/>
                <w:szCs w:val="24"/>
              </w:rPr>
              <w:t>una</w:t>
            </w:r>
            <w:r w:rsidR="008846F5">
              <w:rPr>
                <w:sz w:val="24"/>
                <w:szCs w:val="24"/>
              </w:rPr>
              <w:t>u</w:t>
            </w:r>
            <w:r w:rsidR="000915EE" w:rsidRPr="00AC1888">
              <w:rPr>
                <w:sz w:val="24"/>
                <w:szCs w:val="24"/>
              </w:rPr>
              <w:t>thorised</w:t>
            </w:r>
            <w:proofErr w:type="spellEnd"/>
            <w:r w:rsidR="000915EE" w:rsidRPr="00AC1888">
              <w:rPr>
                <w:sz w:val="24"/>
                <w:szCs w:val="24"/>
              </w:rPr>
              <w:t xml:space="preserve"> restrictive practice where no harm or injury has resulted</w:t>
            </w:r>
            <w:r w:rsidR="000B02D2">
              <w:rPr>
                <w:sz w:val="24"/>
                <w:szCs w:val="24"/>
              </w:rPr>
              <w:t xml:space="preserve"> which must be reported in 5 days.</w:t>
            </w:r>
          </w:p>
        </w:tc>
      </w:tr>
    </w:tbl>
    <w:p w14:paraId="7BF4E08E" w14:textId="77777777" w:rsidR="00F96D1B" w:rsidRDefault="00F96D1B"/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2263"/>
        <w:gridCol w:w="7087"/>
      </w:tblGrid>
      <w:tr w:rsidR="008E0D55" w:rsidRPr="00846B76" w14:paraId="2280E217" w14:textId="77777777" w:rsidTr="003A3139">
        <w:trPr>
          <w:trHeight w:val="648"/>
        </w:trPr>
        <w:tc>
          <w:tcPr>
            <w:tcW w:w="5000" w:type="pct"/>
            <w:gridSpan w:val="2"/>
            <w:shd w:val="clear" w:color="auto" w:fill="145E74"/>
          </w:tcPr>
          <w:p w14:paraId="0CC952F9" w14:textId="11F23C7F" w:rsidR="00306D28" w:rsidRPr="00AC1888" w:rsidRDefault="008E0D55" w:rsidP="00306D28">
            <w:pPr>
              <w:spacing w:before="120"/>
              <w:jc w:val="center"/>
              <w:rPr>
                <w:b/>
                <w:bCs/>
              </w:rPr>
            </w:pPr>
            <w:r w:rsidRPr="00AC1888">
              <w:rPr>
                <w:b/>
                <w:bCs/>
                <w:color w:val="FFFFFF" w:themeColor="background1"/>
              </w:rPr>
              <w:t xml:space="preserve">Details of </w:t>
            </w:r>
            <w:r w:rsidR="00F96D1B" w:rsidRPr="00AC1888">
              <w:rPr>
                <w:b/>
                <w:bCs/>
                <w:color w:val="FFFFFF" w:themeColor="background1"/>
              </w:rPr>
              <w:t>Person/s Injured</w:t>
            </w:r>
          </w:p>
        </w:tc>
      </w:tr>
      <w:tr w:rsidR="008E0D55" w:rsidRPr="00846B76" w14:paraId="00D402DF" w14:textId="77777777" w:rsidTr="00A85F77">
        <w:tc>
          <w:tcPr>
            <w:tcW w:w="1210" w:type="pct"/>
          </w:tcPr>
          <w:p w14:paraId="0517C38D" w14:textId="09409C86" w:rsidR="008E0D55" w:rsidRPr="000B02D2" w:rsidRDefault="00F96D1B" w:rsidP="005D6CC7">
            <w:pPr>
              <w:rPr>
                <w:sz w:val="24"/>
                <w:szCs w:val="24"/>
              </w:rPr>
            </w:pPr>
            <w:r w:rsidRPr="000B02D2">
              <w:rPr>
                <w:sz w:val="24"/>
                <w:szCs w:val="24"/>
              </w:rPr>
              <w:t>Person Injured/ Harmed</w:t>
            </w:r>
          </w:p>
        </w:tc>
        <w:tc>
          <w:tcPr>
            <w:tcW w:w="3790" w:type="pct"/>
          </w:tcPr>
          <w:p w14:paraId="28DFEACA" w14:textId="24A1BE50" w:rsidR="008E0D55" w:rsidRPr="008E0D55" w:rsidRDefault="008E0D55" w:rsidP="008E0D55">
            <w:pPr>
              <w:spacing w:before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Name: </w:t>
            </w:r>
            <w:r w:rsidRPr="008E0D55">
              <w:rPr>
                <w:sz w:val="24"/>
                <w:szCs w:val="24"/>
              </w:rPr>
              <w:t>[Full Name]</w:t>
            </w:r>
          </w:p>
          <w:p w14:paraId="313F00C7" w14:textId="4B79F143" w:rsidR="008E0D55" w:rsidRPr="008E0D55" w:rsidRDefault="008E0D55" w:rsidP="008E0D55">
            <w:pPr>
              <w:spacing w:before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Relationship to provider: [Participant/ Staff/ </w:t>
            </w:r>
            <w:proofErr w:type="spellStart"/>
            <w:r w:rsidR="00CB72AC">
              <w:rPr>
                <w:sz w:val="24"/>
                <w:szCs w:val="24"/>
              </w:rPr>
              <w:t>C</w:t>
            </w:r>
            <w:r>
              <w:rPr>
                <w:sz w:val="24"/>
                <w:szCs w:val="24"/>
              </w:rPr>
              <w:t>arer</w:t>
            </w:r>
            <w:proofErr w:type="spellEnd"/>
            <w:r>
              <w:rPr>
                <w:sz w:val="24"/>
                <w:szCs w:val="24"/>
              </w:rPr>
              <w:t>/ Volunteer/ Visitor]</w:t>
            </w:r>
          </w:p>
          <w:p w14:paraId="590DB160" w14:textId="775B551A" w:rsidR="008E0D55" w:rsidRPr="008E0D55" w:rsidRDefault="008E0D55" w:rsidP="008E0D55">
            <w:pPr>
              <w:spacing w:before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Contact Details: </w:t>
            </w:r>
            <w:r w:rsidRPr="008E0D55">
              <w:rPr>
                <w:sz w:val="24"/>
                <w:szCs w:val="24"/>
              </w:rPr>
              <w:t>[Email]</w:t>
            </w:r>
          </w:p>
          <w:p w14:paraId="7F2E3D89" w14:textId="77777777" w:rsidR="008E0D55" w:rsidRDefault="008E0D55" w:rsidP="008E0D55">
            <w:pPr>
              <w:spacing w:before="120"/>
              <w:rPr>
                <w:sz w:val="24"/>
                <w:szCs w:val="24"/>
              </w:rPr>
            </w:pPr>
            <w:r w:rsidRPr="008E0D55">
              <w:rPr>
                <w:sz w:val="24"/>
                <w:szCs w:val="24"/>
              </w:rPr>
              <w:t>[Phone]</w:t>
            </w:r>
          </w:p>
          <w:p w14:paraId="7BB599A3" w14:textId="462F6DAB" w:rsidR="008E0D55" w:rsidRDefault="008E0D55" w:rsidP="008E0D55">
            <w:pPr>
              <w:spacing w:before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Next of Kin/ Nominee: </w:t>
            </w:r>
          </w:p>
        </w:tc>
      </w:tr>
      <w:tr w:rsidR="00F96D1B" w:rsidRPr="00846B76" w14:paraId="62619D9D" w14:textId="77777777" w:rsidTr="008E0D55">
        <w:tc>
          <w:tcPr>
            <w:tcW w:w="1210" w:type="pct"/>
          </w:tcPr>
          <w:p w14:paraId="52215D87" w14:textId="0AF90660" w:rsidR="00F96D1B" w:rsidRPr="000B02D2" w:rsidRDefault="00F96D1B" w:rsidP="00AE5F38">
            <w:pPr>
              <w:rPr>
                <w:sz w:val="24"/>
                <w:szCs w:val="24"/>
              </w:rPr>
            </w:pPr>
            <w:r w:rsidRPr="000B02D2">
              <w:rPr>
                <w:sz w:val="24"/>
                <w:szCs w:val="24"/>
              </w:rPr>
              <w:t>Details of Injuries/ Harm</w:t>
            </w:r>
          </w:p>
        </w:tc>
        <w:tc>
          <w:tcPr>
            <w:tcW w:w="3790" w:type="pct"/>
          </w:tcPr>
          <w:p w14:paraId="650DED9D" w14:textId="332D587A" w:rsidR="00F96D1B" w:rsidRDefault="00F96D1B" w:rsidP="00AE5F38">
            <w:pPr>
              <w:spacing w:before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[Insert brief description of harm or injuries suffered</w:t>
            </w:r>
            <w:r w:rsidR="000B02D2">
              <w:rPr>
                <w:sz w:val="24"/>
                <w:szCs w:val="24"/>
              </w:rPr>
              <w:t>]</w:t>
            </w:r>
          </w:p>
        </w:tc>
      </w:tr>
      <w:tr w:rsidR="00F96D1B" w:rsidRPr="00846B76" w14:paraId="797BAE01" w14:textId="77777777" w:rsidTr="008E0D55">
        <w:tc>
          <w:tcPr>
            <w:tcW w:w="1210" w:type="pct"/>
          </w:tcPr>
          <w:p w14:paraId="13535F88" w14:textId="2D8BD16C" w:rsidR="00F96D1B" w:rsidRPr="000B02D2" w:rsidRDefault="00F96D1B" w:rsidP="00AE5F38">
            <w:pPr>
              <w:rPr>
                <w:sz w:val="24"/>
                <w:szCs w:val="24"/>
              </w:rPr>
            </w:pPr>
            <w:r w:rsidRPr="000B02D2">
              <w:rPr>
                <w:sz w:val="24"/>
                <w:szCs w:val="24"/>
              </w:rPr>
              <w:t>Details of medical treatment received</w:t>
            </w:r>
          </w:p>
        </w:tc>
        <w:tc>
          <w:tcPr>
            <w:tcW w:w="3790" w:type="pct"/>
          </w:tcPr>
          <w:p w14:paraId="00849603" w14:textId="376D6845" w:rsidR="00F96D1B" w:rsidRDefault="00F96D1B" w:rsidP="00AE5F38">
            <w:pPr>
              <w:spacing w:before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[Examples: First aid provided, taken via ambulance to hospital, booked appointment with GP, arranged counselling]</w:t>
            </w:r>
          </w:p>
        </w:tc>
      </w:tr>
      <w:tr w:rsidR="00F96D1B" w:rsidRPr="00846B76" w14:paraId="1E0B5431" w14:textId="77777777" w:rsidTr="003A3139">
        <w:tc>
          <w:tcPr>
            <w:tcW w:w="1210" w:type="pct"/>
            <w:tcBorders>
              <w:bottom w:val="single" w:sz="4" w:space="0" w:color="auto"/>
            </w:tcBorders>
          </w:tcPr>
          <w:p w14:paraId="53DE00B3" w14:textId="13F152B1" w:rsidR="00F96D1B" w:rsidRPr="000B02D2" w:rsidRDefault="00F96D1B" w:rsidP="00AE5F38">
            <w:pPr>
              <w:rPr>
                <w:sz w:val="24"/>
                <w:szCs w:val="24"/>
              </w:rPr>
            </w:pPr>
            <w:r w:rsidRPr="000B02D2">
              <w:rPr>
                <w:sz w:val="24"/>
                <w:szCs w:val="24"/>
              </w:rPr>
              <w:t>Details of assistance provided</w:t>
            </w:r>
            <w:r w:rsidR="00CB72AC">
              <w:rPr>
                <w:sz w:val="24"/>
                <w:szCs w:val="24"/>
              </w:rPr>
              <w:t xml:space="preserve"> or offered</w:t>
            </w:r>
          </w:p>
        </w:tc>
        <w:tc>
          <w:tcPr>
            <w:tcW w:w="3790" w:type="pct"/>
            <w:tcBorders>
              <w:bottom w:val="single" w:sz="4" w:space="0" w:color="auto"/>
            </w:tcBorders>
          </w:tcPr>
          <w:p w14:paraId="06CDBE54" w14:textId="202981D1" w:rsidR="00F96D1B" w:rsidRDefault="00F96D1B" w:rsidP="00AE5F38">
            <w:pPr>
              <w:spacing w:before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[Advocate/ contacted family/ friend/ nominee</w:t>
            </w:r>
            <w:r w:rsidR="00CB72AC">
              <w:rPr>
                <w:sz w:val="24"/>
                <w:szCs w:val="24"/>
              </w:rPr>
              <w:t>]</w:t>
            </w:r>
          </w:p>
        </w:tc>
      </w:tr>
    </w:tbl>
    <w:p w14:paraId="6E7A97FD" w14:textId="77777777" w:rsidR="003A3139" w:rsidRDefault="003A3139"/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2263"/>
        <w:gridCol w:w="7087"/>
      </w:tblGrid>
      <w:tr w:rsidR="00AC1888" w:rsidRPr="00AC1888" w14:paraId="0C749B7B" w14:textId="77777777" w:rsidTr="003A3139">
        <w:trPr>
          <w:trHeight w:val="599"/>
        </w:trPr>
        <w:tc>
          <w:tcPr>
            <w:tcW w:w="5000" w:type="pct"/>
            <w:gridSpan w:val="2"/>
            <w:shd w:val="clear" w:color="auto" w:fill="145E74"/>
            <w:vAlign w:val="center"/>
          </w:tcPr>
          <w:p w14:paraId="10043512" w14:textId="4C53AF6A" w:rsidR="00F96D1B" w:rsidRPr="00AC1888" w:rsidRDefault="00AC1888" w:rsidP="00F96D1B">
            <w:pPr>
              <w:spacing w:before="120"/>
              <w:jc w:val="center"/>
              <w:rPr>
                <w:b/>
                <w:bCs/>
                <w:color w:val="FFFFFF" w:themeColor="background1"/>
              </w:rPr>
            </w:pPr>
            <w:bookmarkStart w:id="0" w:name="_Hlk68613839"/>
            <w:r>
              <w:rPr>
                <w:b/>
                <w:bCs/>
                <w:color w:val="FFFFFF" w:themeColor="background1"/>
              </w:rPr>
              <w:t>Persons Involved (</w:t>
            </w:r>
            <w:r w:rsidR="00794CCE">
              <w:rPr>
                <w:b/>
                <w:bCs/>
                <w:color w:val="FFFFFF" w:themeColor="background1"/>
              </w:rPr>
              <w:t>including witnesses)</w:t>
            </w:r>
          </w:p>
        </w:tc>
      </w:tr>
      <w:tr w:rsidR="008E0D55" w:rsidRPr="00846B76" w14:paraId="6CDAF00C" w14:textId="77777777" w:rsidTr="00A85F77">
        <w:tc>
          <w:tcPr>
            <w:tcW w:w="1210" w:type="pct"/>
          </w:tcPr>
          <w:p w14:paraId="333DBC86" w14:textId="5263E8DB" w:rsidR="008E0D55" w:rsidRPr="00794CCE" w:rsidRDefault="00F96D1B" w:rsidP="005D6CC7">
            <w:pPr>
              <w:rPr>
                <w:sz w:val="24"/>
                <w:szCs w:val="24"/>
              </w:rPr>
            </w:pPr>
            <w:r w:rsidRPr="00794CCE">
              <w:rPr>
                <w:sz w:val="24"/>
                <w:szCs w:val="24"/>
              </w:rPr>
              <w:t>Staff Involved/ Assisting</w:t>
            </w:r>
          </w:p>
        </w:tc>
        <w:tc>
          <w:tcPr>
            <w:tcW w:w="3790" w:type="pct"/>
          </w:tcPr>
          <w:p w14:paraId="15A763E1" w14:textId="77777777" w:rsidR="00F96D1B" w:rsidRPr="00794CCE" w:rsidRDefault="00F96D1B" w:rsidP="00F96D1B">
            <w:pPr>
              <w:spacing w:before="120"/>
              <w:rPr>
                <w:sz w:val="24"/>
                <w:szCs w:val="24"/>
              </w:rPr>
            </w:pPr>
            <w:r w:rsidRPr="00794CCE">
              <w:rPr>
                <w:sz w:val="24"/>
                <w:szCs w:val="24"/>
              </w:rPr>
              <w:t>[Full Name]</w:t>
            </w:r>
          </w:p>
          <w:p w14:paraId="51AF5F11" w14:textId="77777777" w:rsidR="00F96D1B" w:rsidRPr="00794CCE" w:rsidRDefault="00F96D1B" w:rsidP="00F96D1B">
            <w:pPr>
              <w:spacing w:before="120"/>
              <w:rPr>
                <w:sz w:val="24"/>
                <w:szCs w:val="24"/>
              </w:rPr>
            </w:pPr>
            <w:r w:rsidRPr="00794CCE">
              <w:rPr>
                <w:sz w:val="24"/>
                <w:szCs w:val="24"/>
              </w:rPr>
              <w:t>[Position]</w:t>
            </w:r>
          </w:p>
          <w:p w14:paraId="4FDEEF15" w14:textId="77777777" w:rsidR="00F96D1B" w:rsidRPr="00794CCE" w:rsidRDefault="00F96D1B" w:rsidP="00F96D1B">
            <w:pPr>
              <w:spacing w:before="120"/>
              <w:rPr>
                <w:sz w:val="24"/>
                <w:szCs w:val="24"/>
              </w:rPr>
            </w:pPr>
            <w:r w:rsidRPr="00794CCE">
              <w:rPr>
                <w:sz w:val="24"/>
                <w:szCs w:val="24"/>
              </w:rPr>
              <w:t>[Email]</w:t>
            </w:r>
          </w:p>
          <w:p w14:paraId="62763BA4" w14:textId="3686E5A7" w:rsidR="008E0D55" w:rsidRPr="00794CCE" w:rsidRDefault="00F96D1B" w:rsidP="00F96D1B">
            <w:pPr>
              <w:spacing w:before="120"/>
              <w:rPr>
                <w:sz w:val="24"/>
                <w:szCs w:val="24"/>
              </w:rPr>
            </w:pPr>
            <w:r w:rsidRPr="00794CCE">
              <w:rPr>
                <w:sz w:val="24"/>
                <w:szCs w:val="24"/>
              </w:rPr>
              <w:t>[Phone]</w:t>
            </w:r>
          </w:p>
        </w:tc>
      </w:tr>
      <w:tr w:rsidR="00F96D1B" w:rsidRPr="00846B76" w14:paraId="3B5290EF" w14:textId="77777777" w:rsidTr="00F96D1B">
        <w:tc>
          <w:tcPr>
            <w:tcW w:w="1210" w:type="pct"/>
          </w:tcPr>
          <w:p w14:paraId="58627CE3" w14:textId="3905603E" w:rsidR="00F96D1B" w:rsidRPr="00794CCE" w:rsidRDefault="00F96D1B" w:rsidP="00AE5F38">
            <w:pPr>
              <w:rPr>
                <w:sz w:val="24"/>
                <w:szCs w:val="24"/>
              </w:rPr>
            </w:pPr>
            <w:r w:rsidRPr="00794CCE">
              <w:rPr>
                <w:sz w:val="24"/>
                <w:szCs w:val="24"/>
              </w:rPr>
              <w:t>Staff Involved/ Assisting</w:t>
            </w:r>
          </w:p>
        </w:tc>
        <w:tc>
          <w:tcPr>
            <w:tcW w:w="3790" w:type="pct"/>
          </w:tcPr>
          <w:p w14:paraId="555DEE46" w14:textId="77777777" w:rsidR="00F96D1B" w:rsidRPr="00794CCE" w:rsidRDefault="00F96D1B" w:rsidP="00AE5F38">
            <w:pPr>
              <w:spacing w:before="120"/>
              <w:rPr>
                <w:sz w:val="24"/>
                <w:szCs w:val="24"/>
              </w:rPr>
            </w:pPr>
            <w:r w:rsidRPr="00794CCE">
              <w:rPr>
                <w:sz w:val="24"/>
                <w:szCs w:val="24"/>
              </w:rPr>
              <w:t>[Full Name]</w:t>
            </w:r>
          </w:p>
          <w:p w14:paraId="0F8ADD28" w14:textId="77777777" w:rsidR="00F96D1B" w:rsidRPr="00794CCE" w:rsidRDefault="00F96D1B" w:rsidP="00AE5F38">
            <w:pPr>
              <w:spacing w:before="120"/>
              <w:rPr>
                <w:sz w:val="24"/>
                <w:szCs w:val="24"/>
              </w:rPr>
            </w:pPr>
            <w:r w:rsidRPr="00794CCE">
              <w:rPr>
                <w:sz w:val="24"/>
                <w:szCs w:val="24"/>
              </w:rPr>
              <w:t>[Position]</w:t>
            </w:r>
          </w:p>
          <w:p w14:paraId="5D530652" w14:textId="77777777" w:rsidR="00F96D1B" w:rsidRPr="00794CCE" w:rsidRDefault="00F96D1B" w:rsidP="00AE5F38">
            <w:pPr>
              <w:spacing w:before="120"/>
              <w:rPr>
                <w:sz w:val="24"/>
                <w:szCs w:val="24"/>
              </w:rPr>
            </w:pPr>
            <w:r w:rsidRPr="00794CCE">
              <w:rPr>
                <w:sz w:val="24"/>
                <w:szCs w:val="24"/>
              </w:rPr>
              <w:t>[Email]</w:t>
            </w:r>
          </w:p>
          <w:p w14:paraId="552659DF" w14:textId="77777777" w:rsidR="00F96D1B" w:rsidRPr="00794CCE" w:rsidRDefault="00F96D1B" w:rsidP="00AE5F38">
            <w:pPr>
              <w:spacing w:before="120"/>
              <w:rPr>
                <w:sz w:val="24"/>
                <w:szCs w:val="24"/>
              </w:rPr>
            </w:pPr>
            <w:r w:rsidRPr="00794CCE">
              <w:rPr>
                <w:sz w:val="24"/>
                <w:szCs w:val="24"/>
              </w:rPr>
              <w:t>[Phone]</w:t>
            </w:r>
          </w:p>
        </w:tc>
      </w:tr>
      <w:tr w:rsidR="00F96D1B" w:rsidRPr="00846B76" w14:paraId="5F30675D" w14:textId="77777777" w:rsidTr="00F96D1B">
        <w:tc>
          <w:tcPr>
            <w:tcW w:w="1210" w:type="pct"/>
          </w:tcPr>
          <w:p w14:paraId="16688E8D" w14:textId="417D611B" w:rsidR="00F96D1B" w:rsidRPr="00794CCE" w:rsidRDefault="00F96D1B" w:rsidP="00AE5F38">
            <w:pPr>
              <w:rPr>
                <w:sz w:val="24"/>
                <w:szCs w:val="24"/>
              </w:rPr>
            </w:pPr>
            <w:r w:rsidRPr="00794CCE">
              <w:rPr>
                <w:sz w:val="24"/>
                <w:szCs w:val="24"/>
              </w:rPr>
              <w:t>Witness</w:t>
            </w:r>
          </w:p>
        </w:tc>
        <w:tc>
          <w:tcPr>
            <w:tcW w:w="3790" w:type="pct"/>
          </w:tcPr>
          <w:p w14:paraId="4431641B" w14:textId="77777777" w:rsidR="00F96D1B" w:rsidRPr="00794CCE" w:rsidRDefault="00F96D1B" w:rsidP="00AE5F38">
            <w:pPr>
              <w:spacing w:before="120"/>
              <w:rPr>
                <w:sz w:val="24"/>
                <w:szCs w:val="24"/>
              </w:rPr>
            </w:pPr>
            <w:r w:rsidRPr="00794CCE">
              <w:rPr>
                <w:sz w:val="24"/>
                <w:szCs w:val="24"/>
              </w:rPr>
              <w:t>[Full Name]</w:t>
            </w:r>
          </w:p>
          <w:p w14:paraId="23EDDECB" w14:textId="47A8D2B5" w:rsidR="00F96D1B" w:rsidRPr="00794CCE" w:rsidRDefault="00F96D1B" w:rsidP="00AE5F38">
            <w:pPr>
              <w:spacing w:before="120"/>
              <w:rPr>
                <w:sz w:val="24"/>
                <w:szCs w:val="24"/>
              </w:rPr>
            </w:pPr>
            <w:r w:rsidRPr="00794CCE">
              <w:rPr>
                <w:sz w:val="24"/>
                <w:szCs w:val="24"/>
              </w:rPr>
              <w:lastRenderedPageBreak/>
              <w:t xml:space="preserve">Relationship to provider/ participant: [Staff/ </w:t>
            </w:r>
            <w:proofErr w:type="spellStart"/>
            <w:r w:rsidRPr="00794CCE">
              <w:rPr>
                <w:sz w:val="24"/>
                <w:szCs w:val="24"/>
              </w:rPr>
              <w:t>Carer</w:t>
            </w:r>
            <w:proofErr w:type="spellEnd"/>
            <w:r w:rsidRPr="00794CCE">
              <w:rPr>
                <w:sz w:val="24"/>
                <w:szCs w:val="24"/>
              </w:rPr>
              <w:t>/ Visitor</w:t>
            </w:r>
            <w:r w:rsidR="00CB72AC">
              <w:rPr>
                <w:sz w:val="24"/>
                <w:szCs w:val="24"/>
              </w:rPr>
              <w:t>/ Participant</w:t>
            </w:r>
            <w:r w:rsidRPr="00794CCE">
              <w:rPr>
                <w:sz w:val="24"/>
                <w:szCs w:val="24"/>
              </w:rPr>
              <w:t>]</w:t>
            </w:r>
          </w:p>
          <w:p w14:paraId="0EC0140B" w14:textId="7788DCE5" w:rsidR="00F96D1B" w:rsidRPr="00794CCE" w:rsidRDefault="00F96D1B" w:rsidP="00AE5F38">
            <w:pPr>
              <w:spacing w:before="120"/>
              <w:rPr>
                <w:sz w:val="24"/>
                <w:szCs w:val="24"/>
              </w:rPr>
            </w:pPr>
            <w:r w:rsidRPr="00794CCE">
              <w:rPr>
                <w:sz w:val="24"/>
                <w:szCs w:val="24"/>
              </w:rPr>
              <w:t>[Email]</w:t>
            </w:r>
          </w:p>
          <w:p w14:paraId="79CD9740" w14:textId="77777777" w:rsidR="00F96D1B" w:rsidRPr="00794CCE" w:rsidRDefault="00F96D1B" w:rsidP="00AE5F38">
            <w:pPr>
              <w:spacing w:before="120"/>
              <w:rPr>
                <w:sz w:val="24"/>
                <w:szCs w:val="24"/>
              </w:rPr>
            </w:pPr>
            <w:r w:rsidRPr="00794CCE">
              <w:rPr>
                <w:sz w:val="24"/>
                <w:szCs w:val="24"/>
              </w:rPr>
              <w:t>[Phone]</w:t>
            </w:r>
          </w:p>
        </w:tc>
      </w:tr>
      <w:tr w:rsidR="00794CCE" w:rsidRPr="00846B76" w14:paraId="16402F87" w14:textId="77777777" w:rsidTr="00F96D1B">
        <w:tc>
          <w:tcPr>
            <w:tcW w:w="1210" w:type="pct"/>
          </w:tcPr>
          <w:p w14:paraId="239E9066" w14:textId="7348D0D3" w:rsidR="00794CCE" w:rsidRPr="00794CCE" w:rsidRDefault="00794CCE" w:rsidP="00794CCE">
            <w:pPr>
              <w:rPr>
                <w:sz w:val="24"/>
                <w:szCs w:val="24"/>
              </w:rPr>
            </w:pPr>
            <w:r w:rsidRPr="00794CCE">
              <w:rPr>
                <w:sz w:val="24"/>
                <w:szCs w:val="24"/>
              </w:rPr>
              <w:lastRenderedPageBreak/>
              <w:t>Other</w:t>
            </w:r>
          </w:p>
        </w:tc>
        <w:tc>
          <w:tcPr>
            <w:tcW w:w="3790" w:type="pct"/>
          </w:tcPr>
          <w:p w14:paraId="4D8C7AD9" w14:textId="77777777" w:rsidR="00794CCE" w:rsidRPr="00794CCE" w:rsidRDefault="00794CCE" w:rsidP="00794CCE">
            <w:pPr>
              <w:spacing w:before="120"/>
              <w:rPr>
                <w:sz w:val="24"/>
                <w:szCs w:val="24"/>
              </w:rPr>
            </w:pPr>
            <w:r w:rsidRPr="00794CCE">
              <w:rPr>
                <w:sz w:val="24"/>
                <w:szCs w:val="24"/>
              </w:rPr>
              <w:t>[Full Name]</w:t>
            </w:r>
          </w:p>
          <w:p w14:paraId="2151BEC3" w14:textId="3279590B" w:rsidR="00794CCE" w:rsidRPr="00794CCE" w:rsidRDefault="00794CCE" w:rsidP="00794CCE">
            <w:pPr>
              <w:spacing w:before="120"/>
              <w:rPr>
                <w:sz w:val="24"/>
                <w:szCs w:val="24"/>
              </w:rPr>
            </w:pPr>
            <w:r w:rsidRPr="00794CCE">
              <w:rPr>
                <w:sz w:val="24"/>
                <w:szCs w:val="24"/>
              </w:rPr>
              <w:t xml:space="preserve">Relationship to provider/ participant: [Staff/ </w:t>
            </w:r>
            <w:proofErr w:type="spellStart"/>
            <w:r w:rsidRPr="00794CCE">
              <w:rPr>
                <w:sz w:val="24"/>
                <w:szCs w:val="24"/>
              </w:rPr>
              <w:t>Carer</w:t>
            </w:r>
            <w:proofErr w:type="spellEnd"/>
            <w:r w:rsidRPr="00794CCE">
              <w:rPr>
                <w:sz w:val="24"/>
                <w:szCs w:val="24"/>
              </w:rPr>
              <w:t>/ Visitor</w:t>
            </w:r>
            <w:r w:rsidR="00CB72AC">
              <w:rPr>
                <w:sz w:val="24"/>
                <w:szCs w:val="24"/>
              </w:rPr>
              <w:t>/ Participant</w:t>
            </w:r>
            <w:r w:rsidRPr="00794CCE">
              <w:rPr>
                <w:sz w:val="24"/>
                <w:szCs w:val="24"/>
              </w:rPr>
              <w:t>]</w:t>
            </w:r>
          </w:p>
          <w:p w14:paraId="580FEFD8" w14:textId="77777777" w:rsidR="00794CCE" w:rsidRPr="00794CCE" w:rsidRDefault="00794CCE" w:rsidP="00794CCE">
            <w:pPr>
              <w:spacing w:before="120"/>
              <w:rPr>
                <w:sz w:val="24"/>
                <w:szCs w:val="24"/>
              </w:rPr>
            </w:pPr>
            <w:r w:rsidRPr="00794CCE">
              <w:rPr>
                <w:sz w:val="24"/>
                <w:szCs w:val="24"/>
              </w:rPr>
              <w:t>[Email]</w:t>
            </w:r>
          </w:p>
          <w:p w14:paraId="15165ED1" w14:textId="7671035D" w:rsidR="00794CCE" w:rsidRPr="00794CCE" w:rsidRDefault="00794CCE" w:rsidP="00794CCE">
            <w:pPr>
              <w:spacing w:before="120"/>
              <w:rPr>
                <w:sz w:val="24"/>
                <w:szCs w:val="24"/>
              </w:rPr>
            </w:pPr>
            <w:r w:rsidRPr="00794CCE">
              <w:rPr>
                <w:sz w:val="24"/>
                <w:szCs w:val="24"/>
              </w:rPr>
              <w:t>[Phone]</w:t>
            </w:r>
          </w:p>
        </w:tc>
      </w:tr>
      <w:bookmarkEnd w:id="0"/>
    </w:tbl>
    <w:p w14:paraId="6CE0EE83" w14:textId="511626BA" w:rsidR="00306D28" w:rsidRDefault="00306D28" w:rsidP="00306D28">
      <w:pPr>
        <w:rPr>
          <w:sz w:val="12"/>
          <w:szCs w:val="16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2263"/>
        <w:gridCol w:w="7087"/>
      </w:tblGrid>
      <w:tr w:rsidR="00794CCE" w:rsidRPr="00AC1888" w14:paraId="25022034" w14:textId="77777777" w:rsidTr="003A3139">
        <w:trPr>
          <w:trHeight w:val="528"/>
        </w:trPr>
        <w:tc>
          <w:tcPr>
            <w:tcW w:w="5000" w:type="pct"/>
            <w:gridSpan w:val="2"/>
            <w:shd w:val="clear" w:color="auto" w:fill="145E74"/>
          </w:tcPr>
          <w:p w14:paraId="2C5A7332" w14:textId="681131BF" w:rsidR="00794CCE" w:rsidRPr="00AC1888" w:rsidRDefault="00794CCE" w:rsidP="00AE5F38">
            <w:pPr>
              <w:spacing w:before="120"/>
              <w:jc w:val="center"/>
              <w:rPr>
                <w:b/>
                <w:bCs/>
                <w:color w:val="FFFFFF" w:themeColor="background1"/>
              </w:rPr>
            </w:pPr>
            <w:bookmarkStart w:id="1" w:name="_Hlk68617071"/>
            <w:r>
              <w:rPr>
                <w:b/>
                <w:bCs/>
                <w:color w:val="FFFFFF" w:themeColor="background1"/>
              </w:rPr>
              <w:t>Action</w:t>
            </w:r>
            <w:r w:rsidR="00675A94">
              <w:rPr>
                <w:b/>
                <w:bCs/>
                <w:color w:val="FFFFFF" w:themeColor="background1"/>
              </w:rPr>
              <w:t>s</w:t>
            </w:r>
            <w:r>
              <w:rPr>
                <w:b/>
                <w:bCs/>
                <w:color w:val="FFFFFF" w:themeColor="background1"/>
              </w:rPr>
              <w:t xml:space="preserve"> Taken</w:t>
            </w:r>
          </w:p>
        </w:tc>
      </w:tr>
      <w:tr w:rsidR="00794CCE" w:rsidRPr="00846B76" w14:paraId="1CC2EFFA" w14:textId="77777777" w:rsidTr="00196E9D">
        <w:tc>
          <w:tcPr>
            <w:tcW w:w="1210" w:type="pct"/>
          </w:tcPr>
          <w:p w14:paraId="5D9A38F7" w14:textId="1CAE0CD9" w:rsidR="00794CCE" w:rsidRPr="00794CCE" w:rsidRDefault="005F60D9" w:rsidP="00AE5F3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Summary of Initial Response </w:t>
            </w:r>
          </w:p>
        </w:tc>
        <w:tc>
          <w:tcPr>
            <w:tcW w:w="3790" w:type="pct"/>
          </w:tcPr>
          <w:p w14:paraId="09299EEF" w14:textId="2FBA9B31" w:rsidR="00794CCE" w:rsidRPr="00794CCE" w:rsidRDefault="00794CCE" w:rsidP="00AE5F38">
            <w:pPr>
              <w:spacing w:before="120"/>
              <w:rPr>
                <w:sz w:val="24"/>
                <w:szCs w:val="24"/>
              </w:rPr>
            </w:pPr>
          </w:p>
        </w:tc>
      </w:tr>
      <w:tr w:rsidR="00794CCE" w:rsidRPr="00846B76" w14:paraId="1F93DB84" w14:textId="77777777" w:rsidTr="00CB72AC">
        <w:trPr>
          <w:trHeight w:val="5478"/>
        </w:trPr>
        <w:tc>
          <w:tcPr>
            <w:tcW w:w="1210" w:type="pct"/>
          </w:tcPr>
          <w:p w14:paraId="7D7D1BD8" w14:textId="1D2EF7B7" w:rsidR="00794CCE" w:rsidRPr="00794CCE" w:rsidRDefault="00675A94" w:rsidP="00AE5F3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Were any e</w:t>
            </w:r>
            <w:r w:rsidR="002B1DCD">
              <w:rPr>
                <w:sz w:val="24"/>
                <w:szCs w:val="24"/>
              </w:rPr>
              <w:t xml:space="preserve">xternal </w:t>
            </w:r>
            <w:r>
              <w:rPr>
                <w:sz w:val="24"/>
                <w:szCs w:val="24"/>
              </w:rPr>
              <w:t>a</w:t>
            </w:r>
            <w:r w:rsidR="002B1DCD">
              <w:rPr>
                <w:sz w:val="24"/>
                <w:szCs w:val="24"/>
              </w:rPr>
              <w:t>gencies notified?</w:t>
            </w:r>
          </w:p>
        </w:tc>
        <w:tc>
          <w:tcPr>
            <w:tcW w:w="3790" w:type="pct"/>
          </w:tcPr>
          <w:p w14:paraId="0548F906" w14:textId="77777777" w:rsidR="00794CCE" w:rsidRDefault="002B1DCD" w:rsidP="00AE5F38">
            <w:pPr>
              <w:spacing w:before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Yes/ No</w:t>
            </w:r>
          </w:p>
          <w:p w14:paraId="3254146B" w14:textId="66BD4377" w:rsidR="00196E9D" w:rsidRDefault="002B1DCD" w:rsidP="00AE5F38">
            <w:pPr>
              <w:spacing w:before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If yes, </w:t>
            </w:r>
            <w:r w:rsidR="00196E9D">
              <w:rPr>
                <w:sz w:val="24"/>
                <w:szCs w:val="24"/>
              </w:rPr>
              <w:t>please identify who was notified, person spoken to, time of notification.</w:t>
            </w:r>
          </w:p>
          <w:p w14:paraId="05D218E1" w14:textId="77777777" w:rsidR="00675A94" w:rsidRDefault="00675A94" w:rsidP="00AE5F38">
            <w:pPr>
              <w:spacing w:before="120"/>
              <w:rPr>
                <w:sz w:val="24"/>
                <w:szCs w:val="24"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6861"/>
            </w:tblGrid>
            <w:tr w:rsidR="00675A94" w14:paraId="569C2EC2" w14:textId="77777777" w:rsidTr="00675A94">
              <w:tc>
                <w:tcPr>
                  <w:tcW w:w="6861" w:type="dxa"/>
                </w:tcPr>
                <w:p w14:paraId="6E23DD97" w14:textId="77777777" w:rsidR="00675A94" w:rsidRPr="00675A94" w:rsidRDefault="00675A94" w:rsidP="00675A94">
                  <w:pPr>
                    <w:spacing w:before="120"/>
                    <w:rPr>
                      <w:sz w:val="24"/>
                      <w:szCs w:val="24"/>
                    </w:rPr>
                  </w:pPr>
                  <w:bookmarkStart w:id="2" w:name="_Hlk68614226"/>
                  <w:r w:rsidRPr="00675A94">
                    <w:rPr>
                      <w:sz w:val="24"/>
                      <w:szCs w:val="24"/>
                    </w:rPr>
                    <w:t>Agency: [</w:t>
                  </w:r>
                  <w:proofErr w:type="spellStart"/>
                  <w:r w:rsidRPr="00675A94">
                    <w:rPr>
                      <w:sz w:val="24"/>
                      <w:szCs w:val="24"/>
                    </w:rPr>
                    <w:t>Eg.</w:t>
                  </w:r>
                  <w:proofErr w:type="spellEnd"/>
                  <w:r w:rsidRPr="00675A94">
                    <w:rPr>
                      <w:sz w:val="24"/>
                      <w:szCs w:val="24"/>
                    </w:rPr>
                    <w:t xml:space="preserve"> Police/ Ambulance/ NDIS Commission/ Coroner]</w:t>
                  </w:r>
                </w:p>
                <w:p w14:paraId="70F8EE7A" w14:textId="77777777" w:rsidR="00675A94" w:rsidRPr="00675A94" w:rsidRDefault="00675A94" w:rsidP="00675A94">
                  <w:pPr>
                    <w:spacing w:before="120"/>
                    <w:rPr>
                      <w:sz w:val="24"/>
                      <w:szCs w:val="24"/>
                    </w:rPr>
                  </w:pPr>
                  <w:r w:rsidRPr="00675A94">
                    <w:rPr>
                      <w:sz w:val="24"/>
                      <w:szCs w:val="24"/>
                    </w:rPr>
                    <w:t>Person Spoken to:</w:t>
                  </w:r>
                </w:p>
                <w:p w14:paraId="18E1ABA5" w14:textId="01016AFB" w:rsidR="00675A94" w:rsidRPr="00675A94" w:rsidRDefault="00675A94" w:rsidP="00675A94">
                  <w:pPr>
                    <w:spacing w:before="120"/>
                    <w:rPr>
                      <w:sz w:val="24"/>
                      <w:szCs w:val="24"/>
                    </w:rPr>
                  </w:pPr>
                  <w:r w:rsidRPr="00675A94">
                    <w:rPr>
                      <w:sz w:val="24"/>
                      <w:szCs w:val="24"/>
                    </w:rPr>
                    <w:t>Date/ Time of notification</w:t>
                  </w:r>
                  <w:r w:rsidR="000B02D2">
                    <w:rPr>
                      <w:sz w:val="24"/>
                      <w:szCs w:val="24"/>
                    </w:rPr>
                    <w:t>:</w:t>
                  </w:r>
                </w:p>
                <w:p w14:paraId="15436C3D" w14:textId="24828D05" w:rsidR="00675A94" w:rsidRDefault="00675A94" w:rsidP="00675A94">
                  <w:pPr>
                    <w:spacing w:before="120"/>
                    <w:rPr>
                      <w:sz w:val="24"/>
                      <w:szCs w:val="24"/>
                    </w:rPr>
                  </w:pPr>
                  <w:r w:rsidRPr="00675A94">
                    <w:rPr>
                      <w:sz w:val="24"/>
                      <w:szCs w:val="24"/>
                    </w:rPr>
                    <w:t>Notified by:</w:t>
                  </w:r>
                </w:p>
              </w:tc>
            </w:tr>
          </w:tbl>
          <w:p w14:paraId="639F0630" w14:textId="77777777" w:rsidR="00675A94" w:rsidRDefault="00675A94"/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6861"/>
            </w:tblGrid>
            <w:tr w:rsidR="00675A94" w14:paraId="0B4B9553" w14:textId="77777777" w:rsidTr="00AE5F38">
              <w:tc>
                <w:tcPr>
                  <w:tcW w:w="6861" w:type="dxa"/>
                </w:tcPr>
                <w:bookmarkEnd w:id="2"/>
                <w:p w14:paraId="2024AB57" w14:textId="77777777" w:rsidR="00675A94" w:rsidRPr="00675A94" w:rsidRDefault="00675A94" w:rsidP="00AE5F38">
                  <w:pPr>
                    <w:spacing w:before="120"/>
                    <w:rPr>
                      <w:sz w:val="24"/>
                      <w:szCs w:val="24"/>
                    </w:rPr>
                  </w:pPr>
                  <w:r w:rsidRPr="00675A94">
                    <w:rPr>
                      <w:sz w:val="24"/>
                      <w:szCs w:val="24"/>
                    </w:rPr>
                    <w:t>Agency: [</w:t>
                  </w:r>
                  <w:proofErr w:type="spellStart"/>
                  <w:r w:rsidRPr="00675A94">
                    <w:rPr>
                      <w:sz w:val="24"/>
                      <w:szCs w:val="24"/>
                    </w:rPr>
                    <w:t>Eg.</w:t>
                  </w:r>
                  <w:proofErr w:type="spellEnd"/>
                  <w:r w:rsidRPr="00675A94">
                    <w:rPr>
                      <w:sz w:val="24"/>
                      <w:szCs w:val="24"/>
                    </w:rPr>
                    <w:t xml:space="preserve"> Police/ Ambulance/ NDIS Commission/ Coroner]</w:t>
                  </w:r>
                </w:p>
                <w:p w14:paraId="39CDE9DE" w14:textId="77777777" w:rsidR="00675A94" w:rsidRPr="00675A94" w:rsidRDefault="00675A94" w:rsidP="00AE5F38">
                  <w:pPr>
                    <w:spacing w:before="120"/>
                    <w:rPr>
                      <w:sz w:val="24"/>
                      <w:szCs w:val="24"/>
                    </w:rPr>
                  </w:pPr>
                  <w:r w:rsidRPr="00675A94">
                    <w:rPr>
                      <w:sz w:val="24"/>
                      <w:szCs w:val="24"/>
                    </w:rPr>
                    <w:t>Person Spoken to:</w:t>
                  </w:r>
                </w:p>
                <w:p w14:paraId="2B91CB82" w14:textId="2E71C480" w:rsidR="00675A94" w:rsidRPr="00675A94" w:rsidRDefault="00675A94" w:rsidP="00AE5F38">
                  <w:pPr>
                    <w:spacing w:before="120"/>
                    <w:rPr>
                      <w:sz w:val="24"/>
                      <w:szCs w:val="24"/>
                    </w:rPr>
                  </w:pPr>
                  <w:r w:rsidRPr="00675A94">
                    <w:rPr>
                      <w:sz w:val="24"/>
                      <w:szCs w:val="24"/>
                    </w:rPr>
                    <w:t>Date/ Time of notification</w:t>
                  </w:r>
                  <w:r w:rsidR="000B02D2">
                    <w:rPr>
                      <w:sz w:val="24"/>
                      <w:szCs w:val="24"/>
                    </w:rPr>
                    <w:t>:</w:t>
                  </w:r>
                </w:p>
                <w:p w14:paraId="1338F63F" w14:textId="77777777" w:rsidR="00675A94" w:rsidRDefault="00675A94" w:rsidP="00AE5F38">
                  <w:pPr>
                    <w:spacing w:before="120"/>
                    <w:rPr>
                      <w:sz w:val="24"/>
                      <w:szCs w:val="24"/>
                    </w:rPr>
                  </w:pPr>
                  <w:r w:rsidRPr="00675A94">
                    <w:rPr>
                      <w:sz w:val="24"/>
                      <w:szCs w:val="24"/>
                    </w:rPr>
                    <w:t>Notified by:</w:t>
                  </w:r>
                </w:p>
              </w:tc>
            </w:tr>
          </w:tbl>
          <w:p w14:paraId="2A913465" w14:textId="0CD068E0" w:rsidR="00196E9D" w:rsidRPr="00794CCE" w:rsidRDefault="00196E9D" w:rsidP="00675A94">
            <w:pPr>
              <w:spacing w:before="120"/>
              <w:rPr>
                <w:sz w:val="24"/>
                <w:szCs w:val="24"/>
              </w:rPr>
            </w:pPr>
          </w:p>
        </w:tc>
      </w:tr>
      <w:bookmarkEnd w:id="1"/>
    </w:tbl>
    <w:p w14:paraId="59D8921F" w14:textId="7459CCBD" w:rsidR="00880812" w:rsidRDefault="00880812" w:rsidP="00306D28">
      <w:pPr>
        <w:rPr>
          <w:sz w:val="12"/>
          <w:szCs w:val="16"/>
        </w:rPr>
      </w:pPr>
    </w:p>
    <w:p w14:paraId="34107562" w14:textId="68BF237C" w:rsidR="00CB72AC" w:rsidRDefault="00CB72AC" w:rsidP="00306D28">
      <w:pPr>
        <w:rPr>
          <w:sz w:val="12"/>
          <w:szCs w:val="16"/>
        </w:rPr>
      </w:pPr>
    </w:p>
    <w:p w14:paraId="07C14D60" w14:textId="1DC222FC" w:rsidR="00CB72AC" w:rsidRDefault="00CB72AC" w:rsidP="00306D28">
      <w:pPr>
        <w:rPr>
          <w:sz w:val="12"/>
          <w:szCs w:val="16"/>
        </w:rPr>
      </w:pPr>
    </w:p>
    <w:p w14:paraId="3BC4DF7C" w14:textId="77777777" w:rsidR="00CB72AC" w:rsidRDefault="00CB72AC" w:rsidP="00306D28">
      <w:pPr>
        <w:rPr>
          <w:sz w:val="12"/>
          <w:szCs w:val="16"/>
        </w:rPr>
      </w:pPr>
    </w:p>
    <w:p w14:paraId="0A04BFB3" w14:textId="77777777" w:rsidR="003A3139" w:rsidRDefault="003A3139" w:rsidP="00306D28">
      <w:pPr>
        <w:rPr>
          <w:b/>
          <w:bCs/>
          <w:sz w:val="24"/>
          <w:szCs w:val="24"/>
        </w:rPr>
      </w:pPr>
    </w:p>
    <w:p w14:paraId="38B48316" w14:textId="59CC3471" w:rsidR="0027301E" w:rsidRDefault="0027301E" w:rsidP="00306D28">
      <w:pPr>
        <w:rPr>
          <w:sz w:val="24"/>
          <w:szCs w:val="24"/>
        </w:rPr>
      </w:pPr>
      <w:r w:rsidRPr="0027301E">
        <w:rPr>
          <w:b/>
          <w:bCs/>
          <w:sz w:val="24"/>
          <w:szCs w:val="24"/>
        </w:rPr>
        <w:lastRenderedPageBreak/>
        <w:t>Part B to be completed by management</w:t>
      </w:r>
      <w:r>
        <w:rPr>
          <w:sz w:val="24"/>
          <w:szCs w:val="24"/>
        </w:rPr>
        <w:t xml:space="preserve">. </w:t>
      </w:r>
    </w:p>
    <w:p w14:paraId="352CCF6F" w14:textId="173E126D" w:rsidR="0027301E" w:rsidRPr="0027301E" w:rsidRDefault="0027301E" w:rsidP="00306D28">
      <w:pPr>
        <w:rPr>
          <w:sz w:val="24"/>
          <w:szCs w:val="24"/>
        </w:rPr>
      </w:pPr>
      <w:r w:rsidRPr="001C4A9A">
        <w:rPr>
          <w:b/>
          <w:bCs/>
          <w:sz w:val="24"/>
          <w:szCs w:val="24"/>
        </w:rPr>
        <w:t>Please note:</w:t>
      </w:r>
      <w:r>
        <w:rPr>
          <w:sz w:val="24"/>
          <w:szCs w:val="24"/>
        </w:rPr>
        <w:t xml:space="preserve"> Consultation with participants involved in an incident is </w:t>
      </w:r>
      <w:r w:rsidR="001C4A9A">
        <w:rPr>
          <w:sz w:val="24"/>
          <w:szCs w:val="24"/>
        </w:rPr>
        <w:t xml:space="preserve">a requirement of the </w:t>
      </w:r>
      <w:r w:rsidR="001C4A9A" w:rsidRPr="001C4A9A">
        <w:rPr>
          <w:i/>
          <w:iCs/>
          <w:sz w:val="24"/>
          <w:szCs w:val="24"/>
        </w:rPr>
        <w:t>National Disability Insurance Scheme (Incident Management and Reportable Incident) Rules 2018</w:t>
      </w:r>
      <w:r w:rsidR="004C43C3">
        <w:rPr>
          <w:sz w:val="24"/>
          <w:szCs w:val="24"/>
        </w:rPr>
        <w:t>.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2689"/>
        <w:gridCol w:w="6661"/>
      </w:tblGrid>
      <w:tr w:rsidR="00DA12D1" w:rsidRPr="00AC1888" w14:paraId="66D300A7" w14:textId="77777777" w:rsidTr="003A3139">
        <w:trPr>
          <w:trHeight w:val="520"/>
        </w:trPr>
        <w:tc>
          <w:tcPr>
            <w:tcW w:w="5000" w:type="pct"/>
            <w:gridSpan w:val="2"/>
            <w:shd w:val="clear" w:color="auto" w:fill="145E74"/>
          </w:tcPr>
          <w:p w14:paraId="12ABE092" w14:textId="6D18DD0B" w:rsidR="00DA12D1" w:rsidRPr="00AC1888" w:rsidRDefault="00112F04" w:rsidP="00AE5F38">
            <w:pPr>
              <w:spacing w:before="120"/>
              <w:jc w:val="center"/>
              <w:rPr>
                <w:b/>
                <w:bCs/>
                <w:color w:val="FFFFFF" w:themeColor="background1"/>
              </w:rPr>
            </w:pPr>
            <w:r>
              <w:rPr>
                <w:b/>
                <w:bCs/>
                <w:color w:val="FFFFFF" w:themeColor="background1"/>
              </w:rPr>
              <w:t>Incident Assessment</w:t>
            </w:r>
          </w:p>
        </w:tc>
      </w:tr>
      <w:tr w:rsidR="006A5A74" w:rsidRPr="00846B76" w14:paraId="5F775072" w14:textId="77777777" w:rsidTr="00DC23B0">
        <w:tc>
          <w:tcPr>
            <w:tcW w:w="1438" w:type="pct"/>
          </w:tcPr>
          <w:p w14:paraId="78E22E66" w14:textId="2B13F31A" w:rsidR="006A5A74" w:rsidRDefault="006A5A74" w:rsidP="00AE5F3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Assessment Undertaken by</w:t>
            </w:r>
          </w:p>
        </w:tc>
        <w:tc>
          <w:tcPr>
            <w:tcW w:w="3562" w:type="pct"/>
          </w:tcPr>
          <w:p w14:paraId="54457C9D" w14:textId="77777777" w:rsidR="006A5A74" w:rsidRPr="006A5A74" w:rsidRDefault="006A5A74" w:rsidP="006A5A74">
            <w:pPr>
              <w:spacing w:before="120"/>
              <w:rPr>
                <w:sz w:val="24"/>
                <w:szCs w:val="24"/>
              </w:rPr>
            </w:pPr>
            <w:r w:rsidRPr="006A5A74">
              <w:rPr>
                <w:sz w:val="24"/>
                <w:szCs w:val="24"/>
              </w:rPr>
              <w:t>[Full Name]</w:t>
            </w:r>
          </w:p>
          <w:p w14:paraId="08CA7D96" w14:textId="77777777" w:rsidR="006A5A74" w:rsidRPr="006A5A74" w:rsidRDefault="006A5A74" w:rsidP="006A5A74">
            <w:pPr>
              <w:spacing w:before="120"/>
              <w:rPr>
                <w:sz w:val="24"/>
                <w:szCs w:val="24"/>
              </w:rPr>
            </w:pPr>
            <w:r w:rsidRPr="006A5A74">
              <w:rPr>
                <w:sz w:val="24"/>
                <w:szCs w:val="24"/>
              </w:rPr>
              <w:t>[Position]</w:t>
            </w:r>
          </w:p>
          <w:p w14:paraId="5B40A235" w14:textId="77777777" w:rsidR="006A5A74" w:rsidRPr="006A5A74" w:rsidRDefault="006A5A74" w:rsidP="006A5A74">
            <w:pPr>
              <w:spacing w:before="120"/>
              <w:rPr>
                <w:sz w:val="24"/>
                <w:szCs w:val="24"/>
              </w:rPr>
            </w:pPr>
            <w:r w:rsidRPr="006A5A74">
              <w:rPr>
                <w:sz w:val="24"/>
                <w:szCs w:val="24"/>
              </w:rPr>
              <w:t>[Email]</w:t>
            </w:r>
          </w:p>
          <w:p w14:paraId="181B040E" w14:textId="599BA65E" w:rsidR="006A5A74" w:rsidRDefault="006A5A74" w:rsidP="006A5A74">
            <w:pPr>
              <w:spacing w:before="120"/>
              <w:rPr>
                <w:sz w:val="24"/>
                <w:szCs w:val="24"/>
              </w:rPr>
            </w:pPr>
            <w:r w:rsidRPr="006A5A74">
              <w:rPr>
                <w:sz w:val="24"/>
                <w:szCs w:val="24"/>
              </w:rPr>
              <w:t>[Phone]</w:t>
            </w:r>
          </w:p>
        </w:tc>
      </w:tr>
      <w:tr w:rsidR="00DA12D1" w:rsidRPr="00846B76" w14:paraId="7669E306" w14:textId="77777777" w:rsidTr="00DC23B0">
        <w:tc>
          <w:tcPr>
            <w:tcW w:w="1438" w:type="pct"/>
          </w:tcPr>
          <w:p w14:paraId="47CCE8AD" w14:textId="5CDF7294" w:rsidR="00DA12D1" w:rsidRPr="00794CCE" w:rsidRDefault="006A5A74" w:rsidP="00AE5F3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Have all relevant parties been spoken to and consult</w:t>
            </w:r>
            <w:r w:rsidR="008C4941">
              <w:rPr>
                <w:sz w:val="24"/>
                <w:szCs w:val="24"/>
              </w:rPr>
              <w:t>ed?</w:t>
            </w:r>
          </w:p>
        </w:tc>
        <w:tc>
          <w:tcPr>
            <w:tcW w:w="3562" w:type="pct"/>
          </w:tcPr>
          <w:p w14:paraId="1DB833FF" w14:textId="77777777" w:rsidR="00DA12D1" w:rsidRDefault="006A5A74" w:rsidP="00AE5F38">
            <w:pPr>
              <w:spacing w:before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Yes/ No</w:t>
            </w:r>
          </w:p>
          <w:p w14:paraId="601FDC4B" w14:textId="77777777" w:rsidR="008C4941" w:rsidRDefault="008C4941" w:rsidP="00AE5F38">
            <w:pPr>
              <w:spacing w:before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Details:</w:t>
            </w:r>
          </w:p>
          <w:p w14:paraId="73193325" w14:textId="77777777" w:rsidR="008C4941" w:rsidRDefault="008C4941" w:rsidP="00AE5F38">
            <w:pPr>
              <w:spacing w:before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[Identify parties spoken to, including date</w:t>
            </w:r>
            <w:r w:rsidR="001D6175">
              <w:rPr>
                <w:sz w:val="24"/>
                <w:szCs w:val="24"/>
              </w:rPr>
              <w:t xml:space="preserve"> &amp; way of communication.</w:t>
            </w:r>
          </w:p>
          <w:p w14:paraId="1B06FECE" w14:textId="0B9A2CDA" w:rsidR="001D6175" w:rsidRPr="00794CCE" w:rsidRDefault="001D6175" w:rsidP="00AE5F38">
            <w:pPr>
              <w:spacing w:before="120"/>
              <w:rPr>
                <w:sz w:val="24"/>
                <w:szCs w:val="24"/>
              </w:rPr>
            </w:pPr>
          </w:p>
        </w:tc>
      </w:tr>
      <w:tr w:rsidR="00DA12D1" w:rsidRPr="00846B76" w14:paraId="5A1C7C6B" w14:textId="77777777" w:rsidTr="006572A1">
        <w:trPr>
          <w:trHeight w:val="1687"/>
        </w:trPr>
        <w:tc>
          <w:tcPr>
            <w:tcW w:w="1438" w:type="pct"/>
          </w:tcPr>
          <w:p w14:paraId="5737543D" w14:textId="68B21F7B" w:rsidR="00DA12D1" w:rsidRPr="00794CCE" w:rsidRDefault="00DC23B0" w:rsidP="00AE5F3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Is an investigation required</w:t>
            </w:r>
            <w:r w:rsidR="00FF78FF">
              <w:rPr>
                <w:sz w:val="24"/>
                <w:szCs w:val="24"/>
              </w:rPr>
              <w:t>?</w:t>
            </w:r>
          </w:p>
        </w:tc>
        <w:tc>
          <w:tcPr>
            <w:tcW w:w="3562" w:type="pct"/>
          </w:tcPr>
          <w:p w14:paraId="70D71ABF" w14:textId="77777777" w:rsidR="00DA12D1" w:rsidRDefault="00DC23B0" w:rsidP="00AE5F38">
            <w:pPr>
              <w:spacing w:before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Yes/ No</w:t>
            </w:r>
          </w:p>
          <w:p w14:paraId="1AEC2831" w14:textId="3C5EA910" w:rsidR="00FF78FF" w:rsidRDefault="00EB22A6" w:rsidP="00AE5F38">
            <w:pPr>
              <w:spacing w:before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If yes, </w:t>
            </w:r>
            <w:r w:rsidR="006572A1">
              <w:rPr>
                <w:sz w:val="24"/>
                <w:szCs w:val="24"/>
              </w:rPr>
              <w:t>select reason/s from below:</w:t>
            </w:r>
          </w:p>
          <w:p w14:paraId="360A1C15" w14:textId="0013E277" w:rsidR="00C36DD1" w:rsidRDefault="00A32F7A" w:rsidP="00AE5F38">
            <w:pPr>
              <w:spacing w:before="120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7949454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B22A6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EB22A6">
              <w:rPr>
                <w:sz w:val="24"/>
                <w:szCs w:val="24"/>
              </w:rPr>
              <w:t xml:space="preserve"> To establish cause of incident</w:t>
            </w:r>
          </w:p>
          <w:p w14:paraId="05B91916" w14:textId="3062B3C4" w:rsidR="00EB22A6" w:rsidRDefault="00A32F7A" w:rsidP="00AE5F38">
            <w:pPr>
              <w:spacing w:before="120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7345085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B22A6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EB22A6">
              <w:rPr>
                <w:sz w:val="24"/>
                <w:szCs w:val="24"/>
              </w:rPr>
              <w:t xml:space="preserve"> Determine effect or impact of incident</w:t>
            </w:r>
          </w:p>
          <w:p w14:paraId="10527179" w14:textId="39310685" w:rsidR="00EB22A6" w:rsidRDefault="00A32F7A" w:rsidP="00AE5F38">
            <w:pPr>
              <w:spacing w:before="120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-14230948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B22A6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EB22A6">
              <w:rPr>
                <w:sz w:val="24"/>
                <w:szCs w:val="24"/>
              </w:rPr>
              <w:t xml:space="preserve"> To identify any operational issues that may have contributed to incident occurring</w:t>
            </w:r>
          </w:p>
          <w:p w14:paraId="240E77F3" w14:textId="7AA48D91" w:rsidR="00C36DD1" w:rsidRPr="00794CCE" w:rsidRDefault="00A32F7A" w:rsidP="00AE5F38">
            <w:pPr>
              <w:spacing w:before="120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13699496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B22A6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EB22A6">
              <w:rPr>
                <w:sz w:val="24"/>
                <w:szCs w:val="24"/>
              </w:rPr>
              <w:t xml:space="preserve"> Other: [Describe]</w:t>
            </w:r>
          </w:p>
        </w:tc>
      </w:tr>
      <w:tr w:rsidR="00DC23B0" w:rsidRPr="00846B76" w14:paraId="7B5047A7" w14:textId="77777777" w:rsidTr="00114576">
        <w:trPr>
          <w:trHeight w:val="694"/>
        </w:trPr>
        <w:tc>
          <w:tcPr>
            <w:tcW w:w="1438" w:type="pct"/>
          </w:tcPr>
          <w:p w14:paraId="717BEBA5" w14:textId="3D689157" w:rsidR="00DC23B0" w:rsidRDefault="00114576" w:rsidP="00AE5F3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Date investigation completed:</w:t>
            </w:r>
            <w:r w:rsidR="00DC23B0">
              <w:rPr>
                <w:sz w:val="24"/>
                <w:szCs w:val="24"/>
              </w:rPr>
              <w:t xml:space="preserve"> </w:t>
            </w:r>
          </w:p>
        </w:tc>
        <w:tc>
          <w:tcPr>
            <w:tcW w:w="3562" w:type="pct"/>
          </w:tcPr>
          <w:p w14:paraId="3A0C0CB5" w14:textId="77777777" w:rsidR="00DC23B0" w:rsidRDefault="00DC23B0" w:rsidP="00AE5F38">
            <w:pPr>
              <w:spacing w:before="120"/>
              <w:rPr>
                <w:sz w:val="24"/>
                <w:szCs w:val="24"/>
              </w:rPr>
            </w:pPr>
          </w:p>
        </w:tc>
      </w:tr>
      <w:tr w:rsidR="00114576" w:rsidRPr="00846B76" w14:paraId="51384BA9" w14:textId="77777777" w:rsidTr="00114576">
        <w:trPr>
          <w:trHeight w:val="694"/>
        </w:trPr>
        <w:tc>
          <w:tcPr>
            <w:tcW w:w="1438" w:type="pct"/>
          </w:tcPr>
          <w:p w14:paraId="6136E200" w14:textId="3FBC0272" w:rsidR="00114576" w:rsidRDefault="00114576" w:rsidP="00AE5F3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Investigation completed by:</w:t>
            </w:r>
          </w:p>
        </w:tc>
        <w:tc>
          <w:tcPr>
            <w:tcW w:w="3562" w:type="pct"/>
          </w:tcPr>
          <w:p w14:paraId="2B2EB1DA" w14:textId="77777777" w:rsidR="00114576" w:rsidRDefault="00114576" w:rsidP="00AE5F38">
            <w:pPr>
              <w:spacing w:before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[Full Name]</w:t>
            </w:r>
          </w:p>
          <w:p w14:paraId="3F002F2D" w14:textId="77777777" w:rsidR="003A3139" w:rsidRDefault="003A3139" w:rsidP="00AE5F38">
            <w:pPr>
              <w:spacing w:before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[Title]</w:t>
            </w:r>
          </w:p>
          <w:p w14:paraId="11890959" w14:textId="097E9CBF" w:rsidR="003A3139" w:rsidRDefault="003A3139" w:rsidP="00AE5F38">
            <w:pPr>
              <w:spacing w:before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[</w:t>
            </w:r>
            <w:r w:rsidR="00CB72AC">
              <w:rPr>
                <w:sz w:val="24"/>
                <w:szCs w:val="24"/>
              </w:rPr>
              <w:t>Contact Details]</w:t>
            </w:r>
          </w:p>
        </w:tc>
      </w:tr>
      <w:tr w:rsidR="00CD6765" w:rsidRPr="00846B76" w14:paraId="2A3C34CF" w14:textId="77777777" w:rsidTr="00114576">
        <w:trPr>
          <w:trHeight w:val="694"/>
        </w:trPr>
        <w:tc>
          <w:tcPr>
            <w:tcW w:w="1438" w:type="pct"/>
          </w:tcPr>
          <w:p w14:paraId="37155834" w14:textId="65F16D92" w:rsidR="00CD6765" w:rsidRDefault="00C43B28" w:rsidP="00AE5F3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Action Taken</w:t>
            </w:r>
          </w:p>
        </w:tc>
        <w:tc>
          <w:tcPr>
            <w:tcW w:w="3562" w:type="pct"/>
          </w:tcPr>
          <w:p w14:paraId="0708D9D4" w14:textId="4355A2CF" w:rsidR="00992B85" w:rsidRDefault="00A32F7A" w:rsidP="00C43B28">
            <w:pPr>
              <w:spacing w:before="120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233011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B28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C43B28">
              <w:rPr>
                <w:sz w:val="24"/>
                <w:szCs w:val="24"/>
              </w:rPr>
              <w:t xml:space="preserve"> I</w:t>
            </w:r>
            <w:r w:rsidR="00992B85">
              <w:rPr>
                <w:sz w:val="24"/>
                <w:szCs w:val="24"/>
              </w:rPr>
              <w:t>nterim Action:</w:t>
            </w:r>
          </w:p>
          <w:p w14:paraId="274DDB94" w14:textId="4753B66A" w:rsidR="00992B85" w:rsidRDefault="00A32F7A" w:rsidP="00C43B28">
            <w:pPr>
              <w:spacing w:before="120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-19707384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B28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C43B28">
              <w:rPr>
                <w:sz w:val="24"/>
                <w:szCs w:val="24"/>
              </w:rPr>
              <w:t xml:space="preserve"> </w:t>
            </w:r>
            <w:r w:rsidR="00992B85">
              <w:rPr>
                <w:sz w:val="24"/>
                <w:szCs w:val="24"/>
              </w:rPr>
              <w:t>Corrective Action:</w:t>
            </w:r>
          </w:p>
          <w:p w14:paraId="38926532" w14:textId="7189EAD4" w:rsidR="001B42B3" w:rsidRDefault="00A32F7A" w:rsidP="00C43B28">
            <w:pPr>
              <w:spacing w:before="120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-5333540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B28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C43B28">
              <w:rPr>
                <w:sz w:val="24"/>
                <w:szCs w:val="24"/>
              </w:rPr>
              <w:t xml:space="preserve"> </w:t>
            </w:r>
            <w:r w:rsidR="00992B85">
              <w:rPr>
                <w:sz w:val="24"/>
                <w:szCs w:val="24"/>
              </w:rPr>
              <w:t xml:space="preserve">Remedial Action: </w:t>
            </w:r>
          </w:p>
          <w:p w14:paraId="48E592C4" w14:textId="39ABFC6E" w:rsidR="00CD6765" w:rsidRDefault="001B42B3" w:rsidP="00AE5F38">
            <w:pPr>
              <w:spacing w:before="120"/>
              <w:rPr>
                <w:sz w:val="24"/>
                <w:szCs w:val="24"/>
              </w:rPr>
            </w:pPr>
            <w:r w:rsidRPr="001B42B3">
              <w:rPr>
                <w:rFonts w:ascii="Segoe UI Symbol" w:hAnsi="Segoe UI Symbol" w:cs="Segoe UI Symbol"/>
                <w:sz w:val="24"/>
                <w:szCs w:val="24"/>
              </w:rPr>
              <w:t>☐</w:t>
            </w:r>
            <w:r>
              <w:rPr>
                <w:sz w:val="24"/>
                <w:szCs w:val="24"/>
              </w:rPr>
              <w:t xml:space="preserve"> Other</w:t>
            </w:r>
            <w:r w:rsidRPr="001B42B3">
              <w:rPr>
                <w:sz w:val="24"/>
                <w:szCs w:val="24"/>
              </w:rPr>
              <w:t xml:space="preserve"> Action:</w:t>
            </w:r>
          </w:p>
        </w:tc>
      </w:tr>
      <w:tr w:rsidR="001B42B3" w:rsidRPr="00846B76" w14:paraId="5750F490" w14:textId="77777777" w:rsidTr="00114576">
        <w:trPr>
          <w:trHeight w:val="694"/>
        </w:trPr>
        <w:tc>
          <w:tcPr>
            <w:tcW w:w="1438" w:type="pct"/>
          </w:tcPr>
          <w:p w14:paraId="2A42C702" w14:textId="58D07105" w:rsidR="001B42B3" w:rsidRDefault="001B42B3" w:rsidP="00AE5F3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Was the incident preventable?</w:t>
            </w:r>
          </w:p>
        </w:tc>
        <w:tc>
          <w:tcPr>
            <w:tcW w:w="3562" w:type="pct"/>
          </w:tcPr>
          <w:p w14:paraId="08243A82" w14:textId="77777777" w:rsidR="001B42B3" w:rsidRDefault="001B42B3" w:rsidP="00C43B28">
            <w:pPr>
              <w:spacing w:before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Yes/ No</w:t>
            </w:r>
          </w:p>
          <w:p w14:paraId="26CD1B2E" w14:textId="77777777" w:rsidR="001B42B3" w:rsidRDefault="001B42B3" w:rsidP="00C43B28">
            <w:pPr>
              <w:spacing w:before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Reasons:</w:t>
            </w:r>
          </w:p>
          <w:p w14:paraId="5ED97456" w14:textId="2F8F4815" w:rsidR="001B42B3" w:rsidRDefault="001B42B3" w:rsidP="00C43B28">
            <w:pPr>
              <w:spacing w:before="120"/>
              <w:rPr>
                <w:sz w:val="24"/>
                <w:szCs w:val="24"/>
              </w:rPr>
            </w:pPr>
          </w:p>
        </w:tc>
      </w:tr>
      <w:tr w:rsidR="001B42B3" w:rsidRPr="00846B76" w14:paraId="5C52C271" w14:textId="77777777" w:rsidTr="00114576">
        <w:trPr>
          <w:trHeight w:val="694"/>
        </w:trPr>
        <w:tc>
          <w:tcPr>
            <w:tcW w:w="1438" w:type="pct"/>
          </w:tcPr>
          <w:p w14:paraId="6A095FB0" w14:textId="72751E42" w:rsidR="001B42B3" w:rsidRDefault="006943E5" w:rsidP="00AE5F3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How well was the incident managed?</w:t>
            </w:r>
          </w:p>
        </w:tc>
        <w:tc>
          <w:tcPr>
            <w:tcW w:w="3562" w:type="pct"/>
          </w:tcPr>
          <w:p w14:paraId="04A8D728" w14:textId="77777777" w:rsidR="001B42B3" w:rsidRDefault="001B42B3" w:rsidP="00C43B28">
            <w:pPr>
              <w:spacing w:before="120"/>
              <w:rPr>
                <w:sz w:val="24"/>
                <w:szCs w:val="24"/>
              </w:rPr>
            </w:pPr>
          </w:p>
        </w:tc>
      </w:tr>
      <w:tr w:rsidR="006943E5" w:rsidRPr="00846B76" w14:paraId="3FF97B0C" w14:textId="77777777" w:rsidTr="00114576">
        <w:trPr>
          <w:trHeight w:val="694"/>
        </w:trPr>
        <w:tc>
          <w:tcPr>
            <w:tcW w:w="1438" w:type="pct"/>
          </w:tcPr>
          <w:p w14:paraId="63FD6062" w14:textId="4D66F497" w:rsidR="006943E5" w:rsidRDefault="006943E5" w:rsidP="00AE5F3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How well was incident resolved?</w:t>
            </w:r>
          </w:p>
        </w:tc>
        <w:tc>
          <w:tcPr>
            <w:tcW w:w="3562" w:type="pct"/>
          </w:tcPr>
          <w:p w14:paraId="0A67822C" w14:textId="77777777" w:rsidR="006943E5" w:rsidRDefault="006943E5" w:rsidP="00C43B28">
            <w:pPr>
              <w:spacing w:before="120"/>
              <w:rPr>
                <w:sz w:val="24"/>
                <w:szCs w:val="24"/>
              </w:rPr>
            </w:pPr>
          </w:p>
        </w:tc>
      </w:tr>
      <w:tr w:rsidR="006943E5" w:rsidRPr="00846B76" w14:paraId="219F913A" w14:textId="77777777" w:rsidTr="00114576">
        <w:trPr>
          <w:trHeight w:val="694"/>
        </w:trPr>
        <w:tc>
          <w:tcPr>
            <w:tcW w:w="1438" w:type="pct"/>
          </w:tcPr>
          <w:p w14:paraId="2B7149A0" w14:textId="638A02B6" w:rsidR="006943E5" w:rsidRDefault="006943E5" w:rsidP="00AE5F3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Do other parties/ external agencies need to be notified of outcome?</w:t>
            </w:r>
          </w:p>
        </w:tc>
        <w:tc>
          <w:tcPr>
            <w:tcW w:w="3562" w:type="pct"/>
          </w:tcPr>
          <w:p w14:paraId="34224436" w14:textId="77777777" w:rsidR="006943E5" w:rsidRDefault="006943E5" w:rsidP="00C43B28">
            <w:pPr>
              <w:spacing w:before="120"/>
              <w:rPr>
                <w:sz w:val="24"/>
                <w:szCs w:val="24"/>
              </w:rPr>
            </w:pPr>
          </w:p>
        </w:tc>
      </w:tr>
      <w:tr w:rsidR="00B14B59" w:rsidRPr="00846B76" w14:paraId="099C70F8" w14:textId="77777777" w:rsidTr="00114576">
        <w:trPr>
          <w:trHeight w:val="694"/>
        </w:trPr>
        <w:tc>
          <w:tcPr>
            <w:tcW w:w="1438" w:type="pct"/>
          </w:tcPr>
          <w:p w14:paraId="47DC0C10" w14:textId="2E0DC5F9" w:rsidR="00B14B59" w:rsidRDefault="00B14B59" w:rsidP="00AE5F3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Communication with participant</w:t>
            </w:r>
          </w:p>
        </w:tc>
        <w:tc>
          <w:tcPr>
            <w:tcW w:w="3562" w:type="pct"/>
          </w:tcPr>
          <w:p w14:paraId="4E58C26E" w14:textId="516CB595" w:rsidR="00B14B59" w:rsidRDefault="006B7B66" w:rsidP="00C43B28">
            <w:pPr>
              <w:spacing w:before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Ha</w:t>
            </w:r>
            <w:r w:rsidR="002C55E9">
              <w:rPr>
                <w:sz w:val="24"/>
                <w:szCs w:val="24"/>
              </w:rPr>
              <w:t>s participant been consulted</w:t>
            </w:r>
            <w:r w:rsidR="00A72DEA">
              <w:rPr>
                <w:sz w:val="24"/>
                <w:szCs w:val="24"/>
              </w:rPr>
              <w:t xml:space="preserve"> and feedback sought</w:t>
            </w:r>
            <w:r w:rsidR="002C55E9">
              <w:rPr>
                <w:sz w:val="24"/>
                <w:szCs w:val="24"/>
              </w:rPr>
              <w:t xml:space="preserve"> </w:t>
            </w:r>
            <w:r w:rsidR="005460B2">
              <w:rPr>
                <w:sz w:val="24"/>
                <w:szCs w:val="24"/>
              </w:rPr>
              <w:t>regarding:</w:t>
            </w:r>
          </w:p>
          <w:p w14:paraId="12CB4E74" w14:textId="274FC27C" w:rsidR="003936ED" w:rsidRDefault="00A32F7A" w:rsidP="00FE2EB9">
            <w:pPr>
              <w:spacing w:before="120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-16668561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E2EB9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FE2EB9">
              <w:rPr>
                <w:sz w:val="24"/>
                <w:szCs w:val="24"/>
              </w:rPr>
              <w:t xml:space="preserve"> </w:t>
            </w:r>
            <w:r w:rsidR="00A72DEA">
              <w:rPr>
                <w:sz w:val="24"/>
                <w:szCs w:val="24"/>
              </w:rPr>
              <w:t>How well the incident was managed</w:t>
            </w:r>
          </w:p>
          <w:p w14:paraId="302F74ED" w14:textId="6AC9DD49" w:rsidR="00FE2EB9" w:rsidRDefault="00A32F7A" w:rsidP="00FE2EB9">
            <w:pPr>
              <w:spacing w:before="120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-4400615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936ED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3936ED">
              <w:rPr>
                <w:sz w:val="24"/>
                <w:szCs w:val="24"/>
              </w:rPr>
              <w:t xml:space="preserve"> </w:t>
            </w:r>
            <w:r w:rsidR="00A72DEA">
              <w:rPr>
                <w:sz w:val="24"/>
                <w:szCs w:val="24"/>
              </w:rPr>
              <w:t>Whether</w:t>
            </w:r>
            <w:r w:rsidR="003936ED">
              <w:rPr>
                <w:sz w:val="24"/>
                <w:szCs w:val="24"/>
              </w:rPr>
              <w:t xml:space="preserve"> they receive</w:t>
            </w:r>
            <w:r w:rsidR="00A72DEA">
              <w:rPr>
                <w:sz w:val="24"/>
                <w:szCs w:val="24"/>
              </w:rPr>
              <w:t>d</w:t>
            </w:r>
            <w:r w:rsidR="003936ED">
              <w:rPr>
                <w:sz w:val="24"/>
                <w:szCs w:val="24"/>
              </w:rPr>
              <w:t xml:space="preserve"> adequate support</w:t>
            </w:r>
          </w:p>
          <w:p w14:paraId="4DFB3B4B" w14:textId="77777777" w:rsidR="00E10474" w:rsidRDefault="00A32F7A" w:rsidP="00C43B28">
            <w:pPr>
              <w:spacing w:before="120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15726188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E2EB9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FE2EB9">
              <w:rPr>
                <w:sz w:val="24"/>
                <w:szCs w:val="24"/>
              </w:rPr>
              <w:t xml:space="preserve"> </w:t>
            </w:r>
            <w:r w:rsidR="00E10474">
              <w:rPr>
                <w:sz w:val="24"/>
                <w:szCs w:val="24"/>
              </w:rPr>
              <w:t>Expectations for appropriate resolution</w:t>
            </w:r>
          </w:p>
          <w:p w14:paraId="70DB3320" w14:textId="37A1A79B" w:rsidR="006B7B66" w:rsidRDefault="00A32F7A" w:rsidP="006B7B66">
            <w:pPr>
              <w:spacing w:before="120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-10339580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B7B66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6B7B66">
              <w:rPr>
                <w:sz w:val="24"/>
                <w:szCs w:val="24"/>
              </w:rPr>
              <w:t xml:space="preserve"> </w:t>
            </w:r>
            <w:r w:rsidR="00E10474">
              <w:rPr>
                <w:sz w:val="24"/>
                <w:szCs w:val="24"/>
              </w:rPr>
              <w:t>Updated on the i</w:t>
            </w:r>
            <w:r w:rsidR="00E10474" w:rsidRPr="00E10474">
              <w:rPr>
                <w:sz w:val="24"/>
                <w:szCs w:val="24"/>
              </w:rPr>
              <w:t>nvestigation</w:t>
            </w:r>
            <w:r w:rsidR="00E10474">
              <w:rPr>
                <w:sz w:val="24"/>
                <w:szCs w:val="24"/>
              </w:rPr>
              <w:t>/</w:t>
            </w:r>
            <w:r w:rsidR="00E10474" w:rsidRPr="00E10474">
              <w:rPr>
                <w:sz w:val="24"/>
                <w:szCs w:val="24"/>
              </w:rPr>
              <w:t xml:space="preserve"> outcomes/ findings</w:t>
            </w:r>
          </w:p>
          <w:p w14:paraId="118A6C25" w14:textId="5F3E71EA" w:rsidR="006B7B66" w:rsidRDefault="00A32F7A" w:rsidP="006B7B66">
            <w:pPr>
              <w:spacing w:before="120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-9538605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B7B66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6B7B66">
              <w:rPr>
                <w:sz w:val="24"/>
                <w:szCs w:val="24"/>
              </w:rPr>
              <w:t xml:space="preserve"> </w:t>
            </w:r>
            <w:r w:rsidR="00E10474">
              <w:rPr>
                <w:sz w:val="24"/>
                <w:szCs w:val="24"/>
              </w:rPr>
              <w:t>Informed of actions taken</w:t>
            </w:r>
          </w:p>
          <w:p w14:paraId="79A4F898" w14:textId="48E1D036" w:rsidR="00A24B8E" w:rsidRDefault="00A24B8E" w:rsidP="006B7B66">
            <w:pPr>
              <w:spacing w:before="120"/>
              <w:rPr>
                <w:sz w:val="24"/>
                <w:szCs w:val="24"/>
              </w:rPr>
            </w:pPr>
          </w:p>
          <w:p w14:paraId="19FD7E29" w14:textId="41C0DFCB" w:rsidR="00A24B8E" w:rsidRDefault="00A24B8E" w:rsidP="006B7B66">
            <w:pPr>
              <w:spacing w:before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Comments: </w:t>
            </w:r>
            <w:r w:rsidR="00FC6940">
              <w:rPr>
                <w:sz w:val="24"/>
                <w:szCs w:val="24"/>
              </w:rPr>
              <w:t xml:space="preserve">Please list any feedback from participant </w:t>
            </w:r>
            <w:r w:rsidR="00E909DA">
              <w:rPr>
                <w:sz w:val="24"/>
                <w:szCs w:val="24"/>
              </w:rPr>
              <w:t xml:space="preserve">and details of </w:t>
            </w:r>
            <w:r w:rsidR="00FC6940">
              <w:rPr>
                <w:sz w:val="24"/>
                <w:szCs w:val="24"/>
              </w:rPr>
              <w:t>consultations</w:t>
            </w:r>
            <w:r w:rsidR="00E909DA">
              <w:rPr>
                <w:sz w:val="24"/>
                <w:szCs w:val="24"/>
              </w:rPr>
              <w:t xml:space="preserve"> with participant</w:t>
            </w:r>
          </w:p>
          <w:p w14:paraId="7257F13F" w14:textId="77777777" w:rsidR="00FE2EB9" w:rsidRDefault="00FE2EB9" w:rsidP="006B7B66">
            <w:pPr>
              <w:spacing w:before="120"/>
              <w:rPr>
                <w:sz w:val="24"/>
                <w:szCs w:val="24"/>
              </w:rPr>
            </w:pPr>
          </w:p>
          <w:p w14:paraId="5FC7A89D" w14:textId="3F12C693" w:rsidR="006B7B66" w:rsidRDefault="006B7B66" w:rsidP="00C43B28">
            <w:pPr>
              <w:spacing w:before="120"/>
              <w:rPr>
                <w:sz w:val="24"/>
                <w:szCs w:val="24"/>
              </w:rPr>
            </w:pPr>
          </w:p>
        </w:tc>
      </w:tr>
      <w:tr w:rsidR="000845B8" w:rsidRPr="00846B76" w14:paraId="7FC1816D" w14:textId="77777777" w:rsidTr="00114576">
        <w:trPr>
          <w:trHeight w:val="694"/>
        </w:trPr>
        <w:tc>
          <w:tcPr>
            <w:tcW w:w="1438" w:type="pct"/>
          </w:tcPr>
          <w:p w14:paraId="2C256A24" w14:textId="67D04F93" w:rsidR="000845B8" w:rsidRDefault="000845B8" w:rsidP="00AE5F3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Other comments by management:</w:t>
            </w:r>
          </w:p>
        </w:tc>
        <w:tc>
          <w:tcPr>
            <w:tcW w:w="3562" w:type="pct"/>
          </w:tcPr>
          <w:p w14:paraId="485CB9FD" w14:textId="77777777" w:rsidR="000845B8" w:rsidRDefault="000845B8" w:rsidP="00C43B28">
            <w:pPr>
              <w:spacing w:before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[Full name]</w:t>
            </w:r>
          </w:p>
          <w:p w14:paraId="7EAC53ED" w14:textId="77777777" w:rsidR="000845B8" w:rsidRDefault="000845B8" w:rsidP="00C43B28">
            <w:pPr>
              <w:spacing w:before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[Date]</w:t>
            </w:r>
          </w:p>
          <w:p w14:paraId="024CC205" w14:textId="77777777" w:rsidR="000845B8" w:rsidRDefault="000845B8" w:rsidP="00C43B28">
            <w:pPr>
              <w:spacing w:before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[Comments]</w:t>
            </w:r>
          </w:p>
          <w:p w14:paraId="3265A040" w14:textId="2903652A" w:rsidR="000845B8" w:rsidRDefault="000845B8" w:rsidP="00C43B28">
            <w:pPr>
              <w:spacing w:before="120"/>
              <w:rPr>
                <w:sz w:val="24"/>
                <w:szCs w:val="24"/>
              </w:rPr>
            </w:pPr>
          </w:p>
        </w:tc>
      </w:tr>
    </w:tbl>
    <w:p w14:paraId="2535EFDC" w14:textId="4939EAB5" w:rsidR="00DA12D1" w:rsidRDefault="00DA12D1" w:rsidP="00306D28">
      <w:pPr>
        <w:rPr>
          <w:sz w:val="12"/>
          <w:szCs w:val="16"/>
        </w:rPr>
      </w:pPr>
    </w:p>
    <w:p w14:paraId="4DEE02A3" w14:textId="453536B6" w:rsidR="00DF4810" w:rsidRPr="00732B16" w:rsidRDefault="00DF4810" w:rsidP="00306D28">
      <w:pPr>
        <w:rPr>
          <w:sz w:val="12"/>
          <w:szCs w:val="16"/>
        </w:rPr>
      </w:pPr>
    </w:p>
    <w:sectPr w:rsidR="00DF4810" w:rsidRPr="00732B16" w:rsidSect="003A3139">
      <w:headerReference w:type="default" r:id="rId10"/>
      <w:footerReference w:type="default" r:id="rId11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718C5DB" w14:textId="77777777" w:rsidR="00A32F7A" w:rsidRDefault="00A32F7A" w:rsidP="00650259">
      <w:pPr>
        <w:spacing w:after="0" w:line="240" w:lineRule="auto"/>
      </w:pPr>
      <w:r>
        <w:separator/>
      </w:r>
    </w:p>
  </w:endnote>
  <w:endnote w:type="continuationSeparator" w:id="0">
    <w:p w14:paraId="39018657" w14:textId="77777777" w:rsidR="00A32F7A" w:rsidRDefault="00A32F7A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D2B6A3D6-6AE1-6245-A63D-74405CE08B1F}"/>
    <w:embedBold r:id="rId2" w:fontKey="{C96B8593-6D47-9F44-B6E2-61B9221B8CB8}"/>
    <w:embedItalic r:id="rId3" w:fontKey="{15EE04EC-279F-6845-84A3-E931C65EB7AE}"/>
    <w:embedBoldItalic r:id="rId4" w:fontKey="{8B7DA7E3-DB4F-7A4C-96D7-553F0CDDAEDA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F75B47BC-A992-2C42-A777-7BDA306AC9B2}"/>
    <w:embedBold r:id="rId6" w:fontKey="{4C8F0AFC-EF9C-8F40-A084-D6929449CBB1}"/>
    <w:embedItalic r:id="rId7" w:fontKey="{4D27DCCC-DF39-384F-8750-5CACCC3CB716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8" w:fontKey="{0AFAA089-6A8F-6C47-9E42-240A334A10A2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9" w:fontKey="{0F9F3DB1-B1E5-AC45-B8E6-DB0C6E22BF1C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10" w:fontKey="{AA245D8E-7A6E-D84E-8790-EB76947A5CBF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11" w:fontKey="{48DEB8B4-ECDB-B444-BB51-C3EC351D48B2}"/>
    <w:embedBold r:id="rId12" w:fontKey="{119F2711-03AF-394D-962F-AB5E4619400B}"/>
    <w:embedItalic r:id="rId13" w:fontKey="{48876F48-5588-4A4D-A1FD-71B7393B954B}"/>
  </w:font>
  <w:font w:name="Consolas">
    <w:panose1 w:val="020B0609020204030204"/>
    <w:charset w:val="00"/>
    <w:family w:val="modern"/>
    <w:pitch w:val="fixed"/>
    <w:sig w:usb0="E10006FF" w:usb1="4000FCFF" w:usb2="00000009" w:usb3="00000000" w:csb0="0000019F" w:csb1="00000000"/>
    <w:embedRegular r:id="rId14" w:fontKey="{96491080-1F54-E546-A8F9-845940B536C2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15" w:subsetted="1" w:fontKey="{2A9F1416-3FF5-184C-8785-7BD6F035718C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16" w:fontKey="{7CFF7BF1-8954-804E-9665-825D3395A65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881201147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24A6DFB0" w14:textId="2132E1E3" w:rsidR="007E1854" w:rsidRDefault="007E1854">
        <w:pPr>
          <w:pStyle w:val="Footer"/>
          <w:pBdr>
            <w:top w:val="single" w:sz="4" w:space="1" w:color="D9D9D9" w:themeColor="background1" w:themeShade="D9"/>
          </w:pBdr>
          <w:rPr>
            <w:b/>
            <w:bCs/>
          </w:rPr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b/>
            <w:bCs/>
            <w:noProof/>
          </w:rPr>
          <w:t>2</w:t>
        </w:r>
        <w:r>
          <w:rPr>
            <w:b/>
            <w:bCs/>
            <w:noProof/>
          </w:rPr>
          <w:fldChar w:fldCharType="end"/>
        </w:r>
        <w:r>
          <w:rPr>
            <w:b/>
            <w:bCs/>
          </w:rP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</w:p>
    </w:sdtContent>
  </w:sdt>
  <w:p w14:paraId="472C7DD9" w14:textId="77777777" w:rsidR="0073326A" w:rsidRDefault="0073326A" w:rsidP="0073326A">
    <w:pPr>
      <w:pStyle w:val="NoSpacing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30A314A" w14:textId="77777777" w:rsidR="00A32F7A" w:rsidRDefault="00A32F7A" w:rsidP="00650259">
      <w:pPr>
        <w:spacing w:after="0" w:line="240" w:lineRule="auto"/>
      </w:pPr>
      <w:r>
        <w:separator/>
      </w:r>
    </w:p>
  </w:footnote>
  <w:footnote w:type="continuationSeparator" w:id="0">
    <w:p w14:paraId="0252FCD3" w14:textId="77777777" w:rsidR="00A32F7A" w:rsidRDefault="00A32F7A" w:rsidP="00650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0" w:type="auto"/>
      <w:shd w:val="clear" w:color="auto" w:fill="145E74"/>
      <w:tblLook w:val="04A0" w:firstRow="1" w:lastRow="0" w:firstColumn="1" w:lastColumn="0" w:noHBand="0" w:noVBand="1"/>
    </w:tblPr>
    <w:tblGrid>
      <w:gridCol w:w="9356"/>
    </w:tblGrid>
    <w:tr w:rsidR="0085208D" w:rsidRPr="00713D1C" w14:paraId="1DAF3CED" w14:textId="77777777" w:rsidTr="003A3139">
      <w:trPr>
        <w:trHeight w:val="990"/>
      </w:trPr>
      <w:tc>
        <w:tcPr>
          <w:tcW w:w="9356" w:type="dxa"/>
          <w:shd w:val="clear" w:color="auto" w:fill="145E74"/>
          <w:vAlign w:val="center"/>
        </w:tcPr>
        <w:p w14:paraId="5E312041" w14:textId="290C8E7B" w:rsidR="0085208D" w:rsidRPr="00732B16" w:rsidRDefault="0085208D" w:rsidP="0085208D">
          <w:pPr>
            <w:pStyle w:val="Header"/>
            <w:jc w:val="center"/>
          </w:pPr>
          <w:r>
            <w:t>Incident Report Form</w:t>
          </w:r>
        </w:p>
      </w:tc>
    </w:tr>
  </w:tbl>
  <w:p w14:paraId="66C1055F" w14:textId="77777777" w:rsidR="00650259" w:rsidRDefault="00650259" w:rsidP="00713D1C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6956904"/>
    <w:multiLevelType w:val="hybridMultilevel"/>
    <w:tmpl w:val="463E472A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2C83C75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2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3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6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8A8782D"/>
    <w:multiLevelType w:val="hybridMultilevel"/>
    <w:tmpl w:val="BB540642"/>
    <w:lvl w:ilvl="0" w:tplc="09D8288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20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1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3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4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3"/>
  </w:num>
  <w:num w:numId="2">
    <w:abstractNumId w:val="8"/>
  </w:num>
  <w:num w:numId="3">
    <w:abstractNumId w:val="18"/>
  </w:num>
  <w:num w:numId="4">
    <w:abstractNumId w:val="14"/>
  </w:num>
  <w:num w:numId="5">
    <w:abstractNumId w:val="15"/>
  </w:num>
  <w:num w:numId="6">
    <w:abstractNumId w:val="22"/>
  </w:num>
  <w:num w:numId="7">
    <w:abstractNumId w:val="7"/>
  </w:num>
  <w:num w:numId="8">
    <w:abstractNumId w:val="12"/>
  </w:num>
  <w:num w:numId="9">
    <w:abstractNumId w:val="20"/>
  </w:num>
  <w:num w:numId="10">
    <w:abstractNumId w:val="1"/>
  </w:num>
  <w:num w:numId="11">
    <w:abstractNumId w:val="6"/>
  </w:num>
  <w:num w:numId="12">
    <w:abstractNumId w:val="0"/>
  </w:num>
  <w:num w:numId="13">
    <w:abstractNumId w:val="2"/>
  </w:num>
  <w:num w:numId="14">
    <w:abstractNumId w:val="10"/>
  </w:num>
  <w:num w:numId="15">
    <w:abstractNumId w:val="9"/>
  </w:num>
  <w:num w:numId="16">
    <w:abstractNumId w:val="19"/>
  </w:num>
  <w:num w:numId="17">
    <w:abstractNumId w:val="3"/>
  </w:num>
  <w:num w:numId="18">
    <w:abstractNumId w:val="24"/>
  </w:num>
  <w:num w:numId="19">
    <w:abstractNumId w:val="21"/>
  </w:num>
  <w:num w:numId="20">
    <w:abstractNumId w:val="16"/>
  </w:num>
  <w:num w:numId="21">
    <w:abstractNumId w:val="23"/>
  </w:num>
  <w:num w:numId="22">
    <w:abstractNumId w:val="5"/>
  </w:num>
  <w:num w:numId="23">
    <w:abstractNumId w:val="17"/>
  </w:num>
  <w:num w:numId="24">
    <w:abstractNumId w:val="4"/>
  </w:num>
  <w:num w:numId="25">
    <w:abstractNumId w:val="11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4E21"/>
    <w:rsid w:val="00002792"/>
    <w:rsid w:val="00052382"/>
    <w:rsid w:val="0006568A"/>
    <w:rsid w:val="00076F0F"/>
    <w:rsid w:val="00084253"/>
    <w:rsid w:val="000845B8"/>
    <w:rsid w:val="000915EE"/>
    <w:rsid w:val="00097520"/>
    <w:rsid w:val="000B02D2"/>
    <w:rsid w:val="000C1F92"/>
    <w:rsid w:val="000D1F49"/>
    <w:rsid w:val="00112F04"/>
    <w:rsid w:val="00114576"/>
    <w:rsid w:val="001727CA"/>
    <w:rsid w:val="00196E9D"/>
    <w:rsid w:val="001B42B3"/>
    <w:rsid w:val="001B7F99"/>
    <w:rsid w:val="001C4A9A"/>
    <w:rsid w:val="001D6175"/>
    <w:rsid w:val="0027301E"/>
    <w:rsid w:val="002745C5"/>
    <w:rsid w:val="00290F5E"/>
    <w:rsid w:val="002B1DCD"/>
    <w:rsid w:val="002C55E9"/>
    <w:rsid w:val="002C56E6"/>
    <w:rsid w:val="00306D28"/>
    <w:rsid w:val="00331419"/>
    <w:rsid w:val="00335230"/>
    <w:rsid w:val="00351F57"/>
    <w:rsid w:val="00361E11"/>
    <w:rsid w:val="003936ED"/>
    <w:rsid w:val="00394E21"/>
    <w:rsid w:val="003A3139"/>
    <w:rsid w:val="003B4744"/>
    <w:rsid w:val="003F0847"/>
    <w:rsid w:val="003F55D9"/>
    <w:rsid w:val="003F72F0"/>
    <w:rsid w:val="0040090B"/>
    <w:rsid w:val="00402C8F"/>
    <w:rsid w:val="00414029"/>
    <w:rsid w:val="004460DA"/>
    <w:rsid w:val="0046302A"/>
    <w:rsid w:val="0046763E"/>
    <w:rsid w:val="00487D2D"/>
    <w:rsid w:val="004C43C3"/>
    <w:rsid w:val="004D5D62"/>
    <w:rsid w:val="004F7888"/>
    <w:rsid w:val="00502F53"/>
    <w:rsid w:val="005112D0"/>
    <w:rsid w:val="0054560D"/>
    <w:rsid w:val="005460B2"/>
    <w:rsid w:val="00561641"/>
    <w:rsid w:val="00577E06"/>
    <w:rsid w:val="005A3BF7"/>
    <w:rsid w:val="005D6CC7"/>
    <w:rsid w:val="005F2035"/>
    <w:rsid w:val="005F60D9"/>
    <w:rsid w:val="005F7990"/>
    <w:rsid w:val="0063739C"/>
    <w:rsid w:val="00650259"/>
    <w:rsid w:val="00651C81"/>
    <w:rsid w:val="006572A1"/>
    <w:rsid w:val="00666B53"/>
    <w:rsid w:val="00675A94"/>
    <w:rsid w:val="006943E5"/>
    <w:rsid w:val="006A5A74"/>
    <w:rsid w:val="006B7B66"/>
    <w:rsid w:val="006E62D8"/>
    <w:rsid w:val="00713D1C"/>
    <w:rsid w:val="00732B16"/>
    <w:rsid w:val="0073326A"/>
    <w:rsid w:val="00770F25"/>
    <w:rsid w:val="00794CCE"/>
    <w:rsid w:val="007A35A8"/>
    <w:rsid w:val="007B0A85"/>
    <w:rsid w:val="007C6A52"/>
    <w:rsid w:val="007E1854"/>
    <w:rsid w:val="00806FF3"/>
    <w:rsid w:val="0082043E"/>
    <w:rsid w:val="0085208D"/>
    <w:rsid w:val="0086484B"/>
    <w:rsid w:val="00880812"/>
    <w:rsid w:val="008846F5"/>
    <w:rsid w:val="008C4941"/>
    <w:rsid w:val="008E0D55"/>
    <w:rsid w:val="008E203A"/>
    <w:rsid w:val="0091229C"/>
    <w:rsid w:val="00935B34"/>
    <w:rsid w:val="00940E73"/>
    <w:rsid w:val="00976D36"/>
    <w:rsid w:val="0098597D"/>
    <w:rsid w:val="00992B85"/>
    <w:rsid w:val="009A7D77"/>
    <w:rsid w:val="009E64D4"/>
    <w:rsid w:val="009F619A"/>
    <w:rsid w:val="009F6DDE"/>
    <w:rsid w:val="00A24B8E"/>
    <w:rsid w:val="00A32F7A"/>
    <w:rsid w:val="00A370A8"/>
    <w:rsid w:val="00A51ABB"/>
    <w:rsid w:val="00A51B9A"/>
    <w:rsid w:val="00A60442"/>
    <w:rsid w:val="00A7117F"/>
    <w:rsid w:val="00A72DEA"/>
    <w:rsid w:val="00A85F77"/>
    <w:rsid w:val="00AB0BCC"/>
    <w:rsid w:val="00AC1888"/>
    <w:rsid w:val="00AF33C2"/>
    <w:rsid w:val="00B14B59"/>
    <w:rsid w:val="00B160CA"/>
    <w:rsid w:val="00B93FC9"/>
    <w:rsid w:val="00BA19E3"/>
    <w:rsid w:val="00BB2A13"/>
    <w:rsid w:val="00BD4753"/>
    <w:rsid w:val="00BD5CB1"/>
    <w:rsid w:val="00BE62EE"/>
    <w:rsid w:val="00C003BA"/>
    <w:rsid w:val="00C36DD1"/>
    <w:rsid w:val="00C43B28"/>
    <w:rsid w:val="00C46878"/>
    <w:rsid w:val="00C72268"/>
    <w:rsid w:val="00C816CE"/>
    <w:rsid w:val="00CB4A51"/>
    <w:rsid w:val="00CB72AC"/>
    <w:rsid w:val="00CC0E28"/>
    <w:rsid w:val="00CD4532"/>
    <w:rsid w:val="00CD47B0"/>
    <w:rsid w:val="00CD6765"/>
    <w:rsid w:val="00CE6104"/>
    <w:rsid w:val="00CE7918"/>
    <w:rsid w:val="00CF678A"/>
    <w:rsid w:val="00D16163"/>
    <w:rsid w:val="00DA12D1"/>
    <w:rsid w:val="00DB3FAD"/>
    <w:rsid w:val="00DC23B0"/>
    <w:rsid w:val="00DC776C"/>
    <w:rsid w:val="00DF4810"/>
    <w:rsid w:val="00E02963"/>
    <w:rsid w:val="00E10474"/>
    <w:rsid w:val="00E61C09"/>
    <w:rsid w:val="00E677FE"/>
    <w:rsid w:val="00E909DA"/>
    <w:rsid w:val="00EA3354"/>
    <w:rsid w:val="00EB22A6"/>
    <w:rsid w:val="00EB3B58"/>
    <w:rsid w:val="00EB6057"/>
    <w:rsid w:val="00EC7359"/>
    <w:rsid w:val="00EE3054"/>
    <w:rsid w:val="00F00606"/>
    <w:rsid w:val="00F01256"/>
    <w:rsid w:val="00F44E4E"/>
    <w:rsid w:val="00F96D1B"/>
    <w:rsid w:val="00FA6A08"/>
    <w:rsid w:val="00FC6940"/>
    <w:rsid w:val="00FC7475"/>
    <w:rsid w:val="00FE2EB9"/>
    <w:rsid w:val="00FE78A0"/>
    <w:rsid w:val="00FF2887"/>
    <w:rsid w:val="00FF78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5779286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DA12D1"/>
  </w:style>
  <w:style w:type="paragraph" w:styleId="Heading1">
    <w:name w:val="heading 1"/>
    <w:basedOn w:val="Normal"/>
    <w:link w:val="Heading1Char"/>
    <w:uiPriority w:val="1"/>
    <w:qFormat/>
    <w:rsid w:val="00732B16"/>
    <w:pPr>
      <w:spacing w:after="0" w:line="240" w:lineRule="auto"/>
      <w:jc w:val="center"/>
      <w:outlineLvl w:val="0"/>
    </w:pPr>
    <w:rPr>
      <w:rFonts w:asciiTheme="majorHAnsi" w:hAnsiTheme="majorHAnsi"/>
      <w:b/>
      <w:color w:val="FFFFFF" w:themeColor="background1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732B16"/>
    <w:rPr>
      <w:rFonts w:asciiTheme="majorHAnsi" w:hAnsiTheme="majorHAnsi"/>
      <w:b/>
      <w:color w:val="FFFFFF" w:themeColor="background1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651C81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semiHidden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651C81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51C81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732B16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732B16"/>
    <w:rPr>
      <w:rFonts w:asciiTheme="majorHAnsi" w:eastAsia="Calibri" w:hAnsiTheme="majorHAnsi" w:cs="Times New Roman"/>
      <w:b/>
      <w:noProof/>
      <w:color w:val="FFFFFF"/>
      <w:sz w:val="44"/>
      <w:szCs w:val="24"/>
    </w:rPr>
  </w:style>
  <w:style w:type="paragraph" w:styleId="Footer">
    <w:name w:val="footer"/>
    <w:basedOn w:val="Normal"/>
    <w:link w:val="FooterChar"/>
    <w:uiPriority w:val="99"/>
    <w:rsid w:val="0073326A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73326A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qFormat/>
    <w:rsid w:val="00713D1C"/>
    <w:pPr>
      <w:widowControl w:val="0"/>
      <w:autoSpaceDE w:val="0"/>
      <w:autoSpaceDN w:val="0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D1F4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651C81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651C81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51C81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51C81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51C8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51C8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51C81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806FF3"/>
    <w:rPr>
      <w:color w:val="808080"/>
    </w:rPr>
  </w:style>
  <w:style w:type="paragraph" w:styleId="ListParagraph">
    <w:name w:val="List Paragraph"/>
    <w:basedOn w:val="Normal"/>
    <w:uiPriority w:val="34"/>
    <w:qFormat/>
    <w:rsid w:val="00002792"/>
    <w:pPr>
      <w:ind w:left="720"/>
      <w:contextualSpacing/>
    </w:pPr>
  </w:style>
  <w:style w:type="table" w:customStyle="1" w:styleId="TableGrid1">
    <w:name w:val="Table Grid1"/>
    <w:basedOn w:val="TableNormal"/>
    <w:next w:val="TableGrid"/>
    <w:rsid w:val="008E0D5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oren%20Gray\AppData\Roaming\Microsoft\Templates\Reimbursement%20form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B11E8E0-1B24-4F8F-A043-9E6D1ECB3CD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10301D4-321E-43E1-8C09-43261CEF9274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21980C6D-FB6B-4C77-A5D0-0ED381D35E1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C:\Users\Loren Gray\AppData\Roaming\Microsoft\Templates\Reimbursement form.dotx</Template>
  <TotalTime>0</TotalTime>
  <Pages>6</Pages>
  <Words>827</Words>
  <Characters>4717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2021-04-06T02:12:00Z</dcterms:created>
  <dcterms:modified xsi:type="dcterms:W3CDTF">2021-04-14T10:31:00Z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